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4D7D" w:rsidRDefault="00984D7D" w:rsidP="00182690"/>
    <w:p w:rsidR="00182690" w:rsidRDefault="00182690" w:rsidP="00182690">
      <w:pPr>
        <w:pStyle w:val="Text"/>
      </w:pPr>
    </w:p>
    <w:p w:rsidR="00182690" w:rsidRDefault="00182690" w:rsidP="00182690">
      <w:pPr>
        <w:pStyle w:val="Text"/>
      </w:pPr>
    </w:p>
    <w:p w:rsidR="00182690" w:rsidRDefault="00182690" w:rsidP="00182690">
      <w:pPr>
        <w:pStyle w:val="Text"/>
      </w:pPr>
    </w:p>
    <w:p w:rsidR="00182690" w:rsidRDefault="00182690" w:rsidP="00182690">
      <w:pPr>
        <w:pStyle w:val="Text"/>
      </w:pPr>
    </w:p>
    <w:p w:rsidR="00182690" w:rsidRDefault="00182690" w:rsidP="00182690">
      <w:pPr>
        <w:pStyle w:val="Text"/>
      </w:pPr>
    </w:p>
    <w:p w:rsidR="00182690" w:rsidRDefault="00182690" w:rsidP="00182690">
      <w:pPr>
        <w:pStyle w:val="Text"/>
      </w:pPr>
    </w:p>
    <w:p w:rsidR="00182690" w:rsidRDefault="00182690" w:rsidP="00182690">
      <w:pPr>
        <w:pStyle w:val="Text"/>
      </w:pPr>
    </w:p>
    <w:p w:rsidR="00182690" w:rsidRDefault="00182690" w:rsidP="00182690">
      <w:pPr>
        <w:pStyle w:val="Text"/>
      </w:pPr>
    </w:p>
    <w:p w:rsidR="00182690" w:rsidRDefault="00182690" w:rsidP="00182690">
      <w:pPr>
        <w:pStyle w:val="Text"/>
      </w:pPr>
    </w:p>
    <w:p w:rsidR="00182690" w:rsidRDefault="00182690" w:rsidP="00182690">
      <w:pPr>
        <w:pStyle w:val="Text"/>
      </w:pPr>
    </w:p>
    <w:p w:rsidR="00FB523D" w:rsidRDefault="00FB523D" w:rsidP="00182690">
      <w:pPr>
        <w:pStyle w:val="Text"/>
      </w:pPr>
    </w:p>
    <w:p w:rsidR="00FB523D" w:rsidRDefault="00FB523D" w:rsidP="00182690">
      <w:pPr>
        <w:pStyle w:val="Text"/>
      </w:pPr>
    </w:p>
    <w:p w:rsidR="00182690" w:rsidRDefault="00182690" w:rsidP="00182690">
      <w:pPr>
        <w:pStyle w:val="Text"/>
      </w:pPr>
    </w:p>
    <w:p w:rsidR="00182690" w:rsidRDefault="00182690" w:rsidP="00182690">
      <w:pPr>
        <w:pStyle w:val="Text"/>
      </w:pPr>
      <w:r>
        <w:t>Liebe Kolleginnen</w:t>
      </w:r>
      <w:r w:rsidR="003753D4">
        <w:t xml:space="preserve"> und </w:t>
      </w:r>
      <w:r>
        <w:t xml:space="preserve">liebe Kollegen, </w:t>
      </w:r>
    </w:p>
    <w:p w:rsidR="00182690" w:rsidRDefault="00182690" w:rsidP="00182690">
      <w:pPr>
        <w:pStyle w:val="Text"/>
      </w:pPr>
    </w:p>
    <w:p w:rsidR="00182690" w:rsidRDefault="00182690" w:rsidP="00182690">
      <w:pPr>
        <w:pStyle w:val="Text"/>
      </w:pPr>
      <w:r>
        <w:t xml:space="preserve">wir laden Sie herzlich zur Fortbildungsreihe des </w:t>
      </w:r>
      <w:proofErr w:type="spellStart"/>
      <w:r>
        <w:t>TumorZentrums</w:t>
      </w:r>
      <w:proofErr w:type="spellEnd"/>
      <w:r>
        <w:t xml:space="preserve"> </w:t>
      </w:r>
      <w:proofErr w:type="gramStart"/>
      <w:r>
        <w:t>Johanna Etienne Krankenhaus</w:t>
      </w:r>
      <w:proofErr w:type="gramEnd"/>
      <w:r>
        <w:t xml:space="preserve"> in unseren Räumlichkeiten der Johanna Etienne Haus A 6. OG oder zu der Mortalität und Morbidität-Konferenz im </w:t>
      </w:r>
      <w:proofErr w:type="spellStart"/>
      <w:r>
        <w:t>Radiologiekonferenzraum</w:t>
      </w:r>
      <w:proofErr w:type="spellEnd"/>
      <w:r>
        <w:t xml:space="preserve"> im Untergeschoss oder zu weiteren Fortbildungen in das Refektorium im Johanna Etienne Krankenhaus ein. </w:t>
      </w:r>
    </w:p>
    <w:p w:rsidR="00182690" w:rsidRDefault="00182690" w:rsidP="00182690">
      <w:pPr>
        <w:pStyle w:val="Text"/>
      </w:pPr>
    </w:p>
    <w:p w:rsidR="00182690" w:rsidRDefault="00182690" w:rsidP="00182690">
      <w:pPr>
        <w:pStyle w:val="Text"/>
      </w:pPr>
      <w:r>
        <w:t>Wir wollen uns mit den aktuellen Themen in der Onkologie und des Tumorzentrums beschäftigen.</w:t>
      </w:r>
    </w:p>
    <w:p w:rsidR="00182690" w:rsidRDefault="00182690" w:rsidP="00182690">
      <w:pPr>
        <w:pStyle w:val="StandardWeb"/>
        <w:spacing w:before="0" w:beforeAutospacing="0" w:after="0" w:afterAutospacing="0"/>
      </w:pPr>
      <w:r>
        <w:t xml:space="preserve"> </w:t>
      </w:r>
    </w:p>
    <w:tbl>
      <w:tblPr>
        <w:tblStyle w:val="Tabellenraster"/>
        <w:tblW w:w="0" w:type="auto"/>
        <w:tblInd w:w="0" w:type="dxa"/>
        <w:tblLook w:val="04A0" w:firstRow="1" w:lastRow="0" w:firstColumn="1" w:lastColumn="0" w:noHBand="0" w:noVBand="1"/>
      </w:tblPr>
      <w:tblGrid>
        <w:gridCol w:w="1410"/>
        <w:gridCol w:w="4071"/>
        <w:gridCol w:w="2333"/>
      </w:tblGrid>
      <w:tr w:rsidR="00182690" w:rsidTr="00416AF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690" w:rsidRPr="00690B06" w:rsidRDefault="006D551E" w:rsidP="00416AF1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690B06">
              <w:rPr>
                <w:rFonts w:ascii="Arial" w:hAnsi="Arial" w:cs="Arial"/>
                <w:sz w:val="20"/>
                <w:szCs w:val="20"/>
              </w:rPr>
              <w:t>05.02.2025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690" w:rsidRPr="0002515A" w:rsidRDefault="006D551E" w:rsidP="00416AF1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02515A">
              <w:rPr>
                <w:rFonts w:ascii="Arial" w:hAnsi="Arial" w:cs="Arial"/>
                <w:sz w:val="20"/>
                <w:szCs w:val="20"/>
              </w:rPr>
              <w:t>Weltkrebstag</w:t>
            </w:r>
          </w:p>
          <w:p w:rsidR="0002515A" w:rsidRPr="0002515A" w:rsidRDefault="0002515A" w:rsidP="00416AF1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02515A">
              <w:rPr>
                <w:rFonts w:ascii="Arial" w:hAnsi="Arial" w:cs="Arial"/>
                <w:sz w:val="20"/>
                <w:szCs w:val="20"/>
              </w:rPr>
              <w:t xml:space="preserve">Moderator: PD Dr. med. </w:t>
            </w:r>
            <w:proofErr w:type="spellStart"/>
            <w:r w:rsidRPr="0002515A">
              <w:rPr>
                <w:rFonts w:ascii="Arial" w:hAnsi="Arial" w:cs="Arial"/>
                <w:sz w:val="20"/>
                <w:szCs w:val="20"/>
              </w:rPr>
              <w:t>Winny</w:t>
            </w:r>
            <w:proofErr w:type="spellEnd"/>
            <w:r w:rsidRPr="0002515A">
              <w:rPr>
                <w:rFonts w:ascii="Arial" w:hAnsi="Arial" w:cs="Arial"/>
                <w:sz w:val="20"/>
                <w:szCs w:val="20"/>
              </w:rPr>
              <w:t xml:space="preserve"> (DZ/PZ) Redner:</w:t>
            </w:r>
          </w:p>
          <w:p w:rsidR="0002515A" w:rsidRPr="0002515A" w:rsidRDefault="0002515A" w:rsidP="00416AF1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02515A">
              <w:rPr>
                <w:rFonts w:ascii="Arial" w:hAnsi="Arial" w:cs="Arial"/>
                <w:sz w:val="20"/>
                <w:szCs w:val="20"/>
              </w:rPr>
              <w:t xml:space="preserve">L. </w:t>
            </w:r>
            <w:proofErr w:type="spellStart"/>
            <w:r w:rsidRPr="0002515A">
              <w:rPr>
                <w:rFonts w:ascii="Arial" w:hAnsi="Arial" w:cs="Arial"/>
                <w:sz w:val="20"/>
                <w:szCs w:val="20"/>
              </w:rPr>
              <w:t>Galonska</w:t>
            </w:r>
            <w:proofErr w:type="spellEnd"/>
            <w:r w:rsidRPr="0002515A">
              <w:rPr>
                <w:rFonts w:ascii="Arial" w:hAnsi="Arial" w:cs="Arial"/>
                <w:sz w:val="20"/>
                <w:szCs w:val="20"/>
              </w:rPr>
              <w:t>/ Prof. Dr. med. Korell/ Hr. H. Gröhe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690" w:rsidRDefault="0002515A" w:rsidP="00416AF1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Tumorzentrum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Johanna Etienne Krankenhaus</w:t>
            </w:r>
            <w:proofErr w:type="gramEnd"/>
          </w:p>
        </w:tc>
      </w:tr>
      <w:tr w:rsidR="00182690" w:rsidTr="00416AF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690" w:rsidRPr="00690B06" w:rsidRDefault="006D551E" w:rsidP="00416AF1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690B06">
              <w:rPr>
                <w:rFonts w:ascii="Arial" w:hAnsi="Arial" w:cs="Arial"/>
                <w:sz w:val="20"/>
                <w:szCs w:val="20"/>
              </w:rPr>
              <w:t>26.02.2025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690" w:rsidRPr="0002515A" w:rsidRDefault="006D551E" w:rsidP="00416AF1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02515A">
              <w:rPr>
                <w:rFonts w:ascii="Arial" w:hAnsi="Arial" w:cs="Arial"/>
                <w:sz w:val="20"/>
                <w:szCs w:val="20"/>
              </w:rPr>
              <w:t>1. Qualitätszirkel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90" w:rsidRDefault="006D551E" w:rsidP="00416AF1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Tumorzentrum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Johanna Etienne Krankenhaus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(JEK)- Hr. L.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Galonska</w:t>
            </w:r>
            <w:proofErr w:type="spellEnd"/>
            <w:r w:rsidR="00FB523D">
              <w:rPr>
                <w:rFonts w:ascii="Arial" w:hAnsi="Arial" w:cs="Arial"/>
                <w:sz w:val="20"/>
                <w:szCs w:val="20"/>
              </w:rPr>
              <w:t>/S. Mertins</w:t>
            </w:r>
          </w:p>
        </w:tc>
      </w:tr>
      <w:tr w:rsidR="00182690" w:rsidTr="00416AF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690" w:rsidRPr="00690B06" w:rsidRDefault="006D551E" w:rsidP="00416AF1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690B06">
              <w:rPr>
                <w:rFonts w:ascii="Arial" w:hAnsi="Arial" w:cs="Arial"/>
                <w:sz w:val="20"/>
                <w:szCs w:val="20"/>
              </w:rPr>
              <w:t>21.05.2025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690" w:rsidRDefault="006D551E" w:rsidP="00416AF1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Qualitätszirkel</w:t>
            </w:r>
          </w:p>
          <w:p w:rsidR="006D551E" w:rsidRPr="000039EE" w:rsidRDefault="006D551E" w:rsidP="00416AF1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-Psychoonkologie Update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690" w:rsidRDefault="006D551E" w:rsidP="00416AF1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Tumorzentrum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Johanna Etienne Krankenhaus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(JEK)- Hr. L.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Galonska</w:t>
            </w:r>
            <w:proofErr w:type="spellEnd"/>
            <w:r w:rsidR="00FB523D">
              <w:rPr>
                <w:rFonts w:ascii="Arial" w:hAnsi="Arial" w:cs="Arial"/>
                <w:sz w:val="20"/>
                <w:szCs w:val="20"/>
              </w:rPr>
              <w:t xml:space="preserve">/ </w:t>
            </w:r>
            <w:proofErr w:type="spellStart"/>
            <w:r w:rsidR="00FB523D">
              <w:rPr>
                <w:rFonts w:ascii="Arial" w:hAnsi="Arial" w:cs="Arial"/>
                <w:sz w:val="20"/>
                <w:szCs w:val="20"/>
              </w:rPr>
              <w:t>S.Mertins</w:t>
            </w:r>
            <w:proofErr w:type="spellEnd"/>
          </w:p>
        </w:tc>
      </w:tr>
      <w:tr w:rsidR="0002515A" w:rsidTr="00416AF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5A" w:rsidRPr="00690B06" w:rsidRDefault="0002515A" w:rsidP="00416AF1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690B06">
              <w:rPr>
                <w:rFonts w:ascii="Arial" w:hAnsi="Arial" w:cs="Arial"/>
                <w:sz w:val="20"/>
                <w:szCs w:val="20"/>
              </w:rPr>
              <w:t>14.05.2025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5A" w:rsidRDefault="0002515A" w:rsidP="00416AF1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Lungenkrebs im Lungenzentrum Rhein-Kreis Neuss</w:t>
            </w:r>
          </w:p>
          <w:p w:rsidR="0002515A" w:rsidRDefault="0002515A" w:rsidP="0002515A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02515A">
              <w:rPr>
                <w:rFonts w:ascii="Arial" w:hAnsi="Arial" w:cs="Arial"/>
                <w:sz w:val="20"/>
                <w:szCs w:val="20"/>
              </w:rPr>
              <w:t xml:space="preserve">Moderator: Prof Dr. med. J. </w:t>
            </w:r>
            <w:proofErr w:type="spellStart"/>
            <w:r w:rsidRPr="0002515A">
              <w:rPr>
                <w:rFonts w:ascii="Arial" w:hAnsi="Arial" w:cs="Arial"/>
                <w:sz w:val="20"/>
                <w:szCs w:val="20"/>
              </w:rPr>
              <w:t>Encke</w:t>
            </w:r>
            <w:proofErr w:type="spellEnd"/>
            <w:r w:rsidRPr="0002515A">
              <w:rPr>
                <w:rFonts w:ascii="Arial" w:hAnsi="Arial" w:cs="Arial"/>
                <w:sz w:val="20"/>
                <w:szCs w:val="20"/>
              </w:rPr>
              <w:t xml:space="preserve"> (DZ/PZ) Redner:</w:t>
            </w:r>
            <w:r>
              <w:rPr>
                <w:rFonts w:ascii="Arial" w:hAnsi="Arial" w:cs="Arial"/>
                <w:sz w:val="20"/>
                <w:szCs w:val="20"/>
              </w:rPr>
              <w:t xml:space="preserve"> A. </w:t>
            </w:r>
            <w:r w:rsidRPr="0002515A">
              <w:rPr>
                <w:rFonts w:ascii="Arial" w:hAnsi="Arial" w:cs="Arial"/>
                <w:sz w:val="20"/>
                <w:szCs w:val="20"/>
              </w:rPr>
              <w:t>Fischer (Pneumologie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Pr="0002515A">
              <w:rPr>
                <w:rFonts w:ascii="Arial" w:hAnsi="Arial" w:cs="Arial"/>
                <w:sz w:val="20"/>
                <w:szCs w:val="20"/>
              </w:rPr>
              <w:t xml:space="preserve">, L. </w:t>
            </w:r>
            <w:proofErr w:type="spellStart"/>
            <w:r w:rsidRPr="0002515A">
              <w:rPr>
                <w:rFonts w:ascii="Arial" w:hAnsi="Arial" w:cs="Arial"/>
                <w:sz w:val="20"/>
                <w:szCs w:val="20"/>
              </w:rPr>
              <w:t>Galonska</w:t>
            </w:r>
            <w:proofErr w:type="spellEnd"/>
            <w:r w:rsidRPr="0002515A">
              <w:rPr>
                <w:rFonts w:ascii="Arial" w:hAnsi="Arial" w:cs="Arial"/>
                <w:sz w:val="20"/>
                <w:szCs w:val="20"/>
              </w:rPr>
              <w:t xml:space="preserve"> (TZ) / H. Mertins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515A">
              <w:rPr>
                <w:rFonts w:ascii="Arial" w:hAnsi="Arial" w:cs="Arial"/>
                <w:sz w:val="20"/>
                <w:szCs w:val="20"/>
              </w:rPr>
              <w:t>(Thoraxchirurgie)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5A" w:rsidRDefault="0002515A" w:rsidP="00416AF1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Lungenzentrum und Tumorzentrum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Johanna Etienne Krankenhaus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82690" w:rsidTr="00416AF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690" w:rsidRPr="00690B06" w:rsidRDefault="006D551E" w:rsidP="00416AF1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690B06">
              <w:rPr>
                <w:rFonts w:ascii="Arial" w:hAnsi="Arial" w:cs="Arial"/>
                <w:sz w:val="20"/>
                <w:szCs w:val="20"/>
              </w:rPr>
              <w:t>26.06.2025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690" w:rsidRPr="000039EE" w:rsidRDefault="006D551E" w:rsidP="00416AF1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M&amp;M-Konferenz – Analyse der Todesfälle im TZ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690" w:rsidRDefault="006D551E" w:rsidP="00416AF1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Tumorzentrum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Johanna Etienne Krankenhaus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(JEK)- Fr. S. Mertins</w:t>
            </w:r>
          </w:p>
        </w:tc>
      </w:tr>
      <w:tr w:rsidR="00182690" w:rsidTr="00416AF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690" w:rsidRPr="00690B06" w:rsidRDefault="006D551E" w:rsidP="00416AF1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690B06">
              <w:rPr>
                <w:rFonts w:ascii="Arial" w:hAnsi="Arial" w:cs="Arial"/>
                <w:sz w:val="20"/>
                <w:szCs w:val="20"/>
              </w:rPr>
              <w:t>09.07.2025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690" w:rsidRDefault="006D551E" w:rsidP="00416AF1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 Qualitätszirkel</w:t>
            </w:r>
          </w:p>
          <w:p w:rsidR="006D551E" w:rsidRPr="0002515A" w:rsidRDefault="006D551E" w:rsidP="00416AF1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02515A">
              <w:rPr>
                <w:rFonts w:ascii="Arial" w:hAnsi="Arial" w:cs="Arial"/>
                <w:sz w:val="20"/>
                <w:szCs w:val="20"/>
              </w:rPr>
              <w:t>- Sozialdienst: Pink-</w:t>
            </w:r>
            <w:proofErr w:type="spellStart"/>
            <w:r w:rsidRPr="0002515A">
              <w:rPr>
                <w:rFonts w:ascii="Arial" w:hAnsi="Arial" w:cs="Arial"/>
                <w:sz w:val="20"/>
                <w:szCs w:val="20"/>
              </w:rPr>
              <w:t>Cafe</w:t>
            </w:r>
            <w:proofErr w:type="spellEnd"/>
            <w:r w:rsidR="0002515A" w:rsidRPr="0002515A">
              <w:rPr>
                <w:rFonts w:ascii="Arial" w:hAnsi="Arial" w:cs="Arial"/>
                <w:sz w:val="20"/>
                <w:szCs w:val="20"/>
              </w:rPr>
              <w:t xml:space="preserve"> (Fr. Strahl)</w:t>
            </w:r>
          </w:p>
          <w:p w:rsidR="006D551E" w:rsidRPr="0002515A" w:rsidRDefault="006D551E" w:rsidP="00416AF1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02515A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gramStart"/>
            <w:r w:rsidRPr="0002515A">
              <w:rPr>
                <w:rFonts w:ascii="Arial" w:hAnsi="Arial" w:cs="Arial"/>
                <w:sz w:val="20"/>
                <w:szCs w:val="20"/>
              </w:rPr>
              <w:t>OTT</w:t>
            </w:r>
            <w:r w:rsidR="0002515A" w:rsidRPr="0002515A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02515A" w:rsidRPr="0002515A">
              <w:rPr>
                <w:rFonts w:ascii="Arial" w:hAnsi="Arial" w:cs="Arial"/>
                <w:sz w:val="20"/>
                <w:szCs w:val="20"/>
              </w:rPr>
              <w:t xml:space="preserve">Fr. J. </w:t>
            </w:r>
            <w:proofErr w:type="spellStart"/>
            <w:r w:rsidR="0002515A" w:rsidRPr="0002515A">
              <w:rPr>
                <w:rFonts w:ascii="Arial" w:hAnsi="Arial" w:cs="Arial"/>
                <w:sz w:val="20"/>
                <w:szCs w:val="20"/>
              </w:rPr>
              <w:t>Peckenrath</w:t>
            </w:r>
            <w:proofErr w:type="spellEnd"/>
            <w:r w:rsidR="0002515A" w:rsidRPr="0002515A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D551E" w:rsidRPr="0002515A" w:rsidRDefault="006D551E" w:rsidP="00416AF1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02515A">
              <w:rPr>
                <w:rFonts w:ascii="Arial" w:hAnsi="Arial" w:cs="Arial"/>
                <w:sz w:val="20"/>
                <w:szCs w:val="20"/>
              </w:rPr>
              <w:t>-SAPV</w:t>
            </w:r>
            <w:r w:rsidR="0002515A" w:rsidRPr="0002515A">
              <w:rPr>
                <w:rFonts w:ascii="Arial" w:hAnsi="Arial" w:cs="Arial"/>
                <w:sz w:val="20"/>
                <w:szCs w:val="20"/>
              </w:rPr>
              <w:t xml:space="preserve"> (Fr. Dr. </w:t>
            </w:r>
            <w:r w:rsidR="0002515A">
              <w:rPr>
                <w:rFonts w:ascii="Arial" w:hAnsi="Arial" w:cs="Arial"/>
                <w:sz w:val="20"/>
                <w:szCs w:val="20"/>
              </w:rPr>
              <w:t xml:space="preserve">med. </w:t>
            </w:r>
            <w:r w:rsidR="0002515A" w:rsidRPr="0002515A">
              <w:rPr>
                <w:rFonts w:ascii="Arial" w:hAnsi="Arial" w:cs="Arial"/>
                <w:sz w:val="20"/>
                <w:szCs w:val="20"/>
              </w:rPr>
              <w:t>Rasch)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690" w:rsidRDefault="0002515A" w:rsidP="00416AF1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Tumorzentrum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Johanna Etienne Krankenhaus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(JEK)- Hr. L.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Galonska</w:t>
            </w:r>
            <w:proofErr w:type="spellEnd"/>
            <w:r w:rsidR="00FB523D">
              <w:rPr>
                <w:rFonts w:ascii="Arial" w:hAnsi="Arial" w:cs="Arial"/>
                <w:sz w:val="20"/>
                <w:szCs w:val="20"/>
              </w:rPr>
              <w:t>/ S. Mertins</w:t>
            </w:r>
          </w:p>
        </w:tc>
      </w:tr>
      <w:tr w:rsidR="00182690" w:rsidTr="00416AF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690" w:rsidRPr="00690B06" w:rsidRDefault="00E61B59" w:rsidP="00416AF1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690B06">
              <w:rPr>
                <w:rFonts w:ascii="Arial" w:hAnsi="Arial" w:cs="Arial"/>
                <w:sz w:val="20"/>
                <w:szCs w:val="20"/>
              </w:rPr>
              <w:t>03.09.2025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690" w:rsidRPr="0002515A" w:rsidRDefault="00E61B59" w:rsidP="00182690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Qualitätszirkel der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Supportiven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Dienste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690" w:rsidRDefault="00182690" w:rsidP="00416AF1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Tumorzentrum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Johanna Etienne Krankenhaus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(JEK)- </w:t>
            </w:r>
            <w:proofErr w:type="spellStart"/>
            <w:r w:rsidR="00FB523D">
              <w:rPr>
                <w:rFonts w:ascii="Arial" w:hAnsi="Arial" w:cs="Arial"/>
                <w:sz w:val="20"/>
                <w:szCs w:val="20"/>
              </w:rPr>
              <w:t>Hr.L</w:t>
            </w:r>
            <w:proofErr w:type="spellEnd"/>
            <w:r w:rsidR="00FB523D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="00FB523D">
              <w:rPr>
                <w:rFonts w:ascii="Arial" w:hAnsi="Arial" w:cs="Arial"/>
                <w:sz w:val="20"/>
                <w:szCs w:val="20"/>
              </w:rPr>
              <w:t>Galonska</w:t>
            </w:r>
            <w:proofErr w:type="spellEnd"/>
          </w:p>
        </w:tc>
      </w:tr>
      <w:tr w:rsidR="00FB523D" w:rsidTr="00416AF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23D" w:rsidRPr="00690B06" w:rsidRDefault="00FB523D" w:rsidP="00416AF1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690B06">
              <w:rPr>
                <w:rFonts w:ascii="Arial" w:hAnsi="Arial" w:cs="Arial"/>
                <w:sz w:val="20"/>
                <w:szCs w:val="20"/>
              </w:rPr>
              <w:t>Datum folgt</w:t>
            </w:r>
            <w:bookmarkStart w:id="0" w:name="_GoBack"/>
            <w:bookmarkEnd w:id="0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23D" w:rsidRDefault="00FB523D" w:rsidP="00182690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 Qualitätszirkel</w:t>
            </w:r>
          </w:p>
          <w:p w:rsidR="00FB523D" w:rsidRDefault="00FB523D" w:rsidP="00182690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Benchmarkberichte</w:t>
            </w:r>
            <w:proofErr w:type="spellEnd"/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23D" w:rsidRDefault="00FB523D" w:rsidP="00416AF1">
            <w:pPr>
              <w:pStyle w:val="Standard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Tumorzentrum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Johanna Etienne Krankenhaus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(JEK)-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Hr.L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Galonska</w:t>
            </w:r>
            <w:proofErr w:type="spellEnd"/>
          </w:p>
        </w:tc>
      </w:tr>
    </w:tbl>
    <w:p w:rsidR="00182690" w:rsidRDefault="00182690" w:rsidP="00182690">
      <w:pPr>
        <w:pStyle w:val="StandardWeb"/>
        <w:spacing w:before="0" w:beforeAutospacing="0" w:after="0" w:afterAutospacing="0"/>
      </w:pPr>
    </w:p>
    <w:p w:rsidR="00182690" w:rsidRDefault="00182690" w:rsidP="00182690">
      <w:pPr>
        <w:pStyle w:val="Text"/>
        <w:rPr>
          <w:b/>
        </w:rPr>
      </w:pPr>
      <w:r>
        <w:rPr>
          <w:b/>
        </w:rPr>
        <w:t xml:space="preserve">Ort: </w:t>
      </w:r>
    </w:p>
    <w:p w:rsidR="00182690" w:rsidRDefault="00182690" w:rsidP="00182690">
      <w:pPr>
        <w:pStyle w:val="Text"/>
      </w:pPr>
      <w:proofErr w:type="gramStart"/>
      <w:r>
        <w:t>Johanna Etienne Krankenhaus</w:t>
      </w:r>
      <w:proofErr w:type="gramEnd"/>
      <w:r>
        <w:t xml:space="preserve"> </w:t>
      </w:r>
    </w:p>
    <w:p w:rsidR="00182690" w:rsidRDefault="00182690" w:rsidP="00182690">
      <w:pPr>
        <w:pStyle w:val="Text"/>
      </w:pPr>
      <w:r>
        <w:t>Am Hasenberg 46</w:t>
      </w:r>
    </w:p>
    <w:p w:rsidR="00182690" w:rsidRDefault="00182690" w:rsidP="00182690">
      <w:pPr>
        <w:pStyle w:val="Text"/>
      </w:pPr>
      <w:r>
        <w:t xml:space="preserve">41462 Neuss </w:t>
      </w:r>
    </w:p>
    <w:p w:rsidR="00182690" w:rsidRDefault="00182690" w:rsidP="00182690">
      <w:pPr>
        <w:pStyle w:val="Text"/>
      </w:pPr>
    </w:p>
    <w:p w:rsidR="00182690" w:rsidRDefault="00182690" w:rsidP="00182690">
      <w:pPr>
        <w:pStyle w:val="Text"/>
      </w:pPr>
      <w:r>
        <w:t xml:space="preserve">Wir treffen uns zu einem kollegialen Austausch und freuen uns sehr auf Ihre Teilnahme mit einer lebhaften Diskussion. </w:t>
      </w:r>
    </w:p>
    <w:p w:rsidR="00182690" w:rsidRDefault="00182690" w:rsidP="00182690">
      <w:pPr>
        <w:pStyle w:val="Text"/>
      </w:pPr>
    </w:p>
    <w:p w:rsidR="00182690" w:rsidRDefault="00182690" w:rsidP="00182690">
      <w:pPr>
        <w:pStyle w:val="Text"/>
        <w:rPr>
          <w:b/>
        </w:rPr>
      </w:pPr>
      <w:r>
        <w:rPr>
          <w:b/>
        </w:rPr>
        <w:t>Anmeldungen unter:</w:t>
      </w:r>
    </w:p>
    <w:p w:rsidR="00182690" w:rsidRDefault="00182690" w:rsidP="00182690">
      <w:pPr>
        <w:pStyle w:val="Text"/>
        <w:rPr>
          <w:b/>
        </w:rPr>
      </w:pPr>
    </w:p>
    <w:p w:rsidR="00182690" w:rsidRDefault="00182690" w:rsidP="00182690">
      <w:pPr>
        <w:pStyle w:val="company-name"/>
        <w:spacing w:before="0" w:before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Frau Mertins</w:t>
      </w:r>
    </w:p>
    <w:p w:rsidR="00182690" w:rsidRDefault="00182690" w:rsidP="00182690">
      <w:pPr>
        <w:pStyle w:val="company-name"/>
        <w:spacing w:before="0" w:before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Ärztl. Stellvertretende Leitung und Koordinatorin</w:t>
      </w:r>
    </w:p>
    <w:p w:rsidR="00182690" w:rsidRDefault="00182690" w:rsidP="00182690">
      <w:pPr>
        <w:pStyle w:val="company-name"/>
        <w:spacing w:before="0" w:before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Des Tumorzentrums im </w:t>
      </w:r>
      <w:proofErr w:type="gramStart"/>
      <w:r>
        <w:rPr>
          <w:rFonts w:ascii="Arial" w:hAnsi="Arial" w:cs="Arial"/>
          <w:sz w:val="20"/>
          <w:szCs w:val="20"/>
        </w:rPr>
        <w:t>Johanna Etienne Krankenhaus</w:t>
      </w:r>
      <w:proofErr w:type="gramEnd"/>
    </w:p>
    <w:p w:rsidR="00182690" w:rsidRDefault="0064553D" w:rsidP="00182690">
      <w:pPr>
        <w:pStyle w:val="StandardWeb"/>
        <w:spacing w:before="0" w:beforeAutospacing="0"/>
        <w:rPr>
          <w:rFonts w:ascii="Arial" w:hAnsi="Arial" w:cs="Arial"/>
          <w:sz w:val="20"/>
          <w:szCs w:val="20"/>
        </w:rPr>
      </w:pPr>
      <w:hyperlink r:id="rId7" w:history="1">
        <w:r w:rsidR="00182690">
          <w:rPr>
            <w:rStyle w:val="Hyperlink"/>
            <w:rFonts w:ascii="Arial" w:hAnsi="Arial" w:cs="Arial"/>
            <w:sz w:val="20"/>
            <w:szCs w:val="20"/>
          </w:rPr>
          <w:t>02131 529 54532</w:t>
        </w:r>
      </w:hyperlink>
      <w:r w:rsidR="00182690">
        <w:rPr>
          <w:rFonts w:ascii="Arial" w:hAnsi="Arial" w:cs="Arial"/>
          <w:sz w:val="20"/>
          <w:szCs w:val="20"/>
        </w:rPr>
        <w:t xml:space="preserve"> </w:t>
      </w:r>
    </w:p>
    <w:p w:rsidR="00182690" w:rsidRDefault="0064553D" w:rsidP="00182690">
      <w:pPr>
        <w:pStyle w:val="StandardWeb"/>
        <w:spacing w:before="0" w:beforeAutospacing="0"/>
        <w:rPr>
          <w:rFonts w:ascii="Arial" w:hAnsi="Arial" w:cs="Arial"/>
          <w:sz w:val="20"/>
          <w:szCs w:val="20"/>
        </w:rPr>
      </w:pPr>
      <w:hyperlink r:id="rId8" w:history="1">
        <w:r w:rsidR="00182690" w:rsidRPr="003C7397">
          <w:rPr>
            <w:rStyle w:val="Hyperlink"/>
            <w:rFonts w:ascii="Arial" w:hAnsi="Arial" w:cs="Arial"/>
            <w:sz w:val="20"/>
            <w:szCs w:val="20"/>
          </w:rPr>
          <w:t>s.mertins@ak-neuss.de</w:t>
        </w:r>
      </w:hyperlink>
      <w:r w:rsidR="00182690">
        <w:rPr>
          <w:rFonts w:ascii="Arial" w:hAnsi="Arial" w:cs="Arial"/>
          <w:sz w:val="20"/>
          <w:szCs w:val="20"/>
        </w:rPr>
        <w:t xml:space="preserve"> </w:t>
      </w:r>
    </w:p>
    <w:p w:rsidR="00182690" w:rsidRDefault="00182690" w:rsidP="00182690">
      <w:pPr>
        <w:pStyle w:val="Text"/>
      </w:pPr>
    </w:p>
    <w:p w:rsidR="00182690" w:rsidRDefault="00182690" w:rsidP="00182690">
      <w:pPr>
        <w:pStyle w:val="Text"/>
      </w:pPr>
      <w:r>
        <w:t xml:space="preserve">Herzliche Grüße </w:t>
      </w:r>
    </w:p>
    <w:p w:rsidR="00182690" w:rsidRDefault="00182690" w:rsidP="00182690">
      <w:pPr>
        <w:pStyle w:val="Text"/>
      </w:pPr>
    </w:p>
    <w:p w:rsidR="00182690" w:rsidRDefault="00182690" w:rsidP="00182690">
      <w:pPr>
        <w:pStyle w:val="Text"/>
      </w:pPr>
    </w:p>
    <w:p w:rsidR="00182690" w:rsidRPr="008C1B5B" w:rsidRDefault="00182690" w:rsidP="00182690">
      <w:pPr>
        <w:pStyle w:val="Text"/>
      </w:pPr>
      <w:r>
        <w:t xml:space="preserve">Lars </w:t>
      </w:r>
      <w:proofErr w:type="spellStart"/>
      <w:r>
        <w:t>Galonska</w:t>
      </w:r>
      <w:proofErr w:type="spellEnd"/>
    </w:p>
    <w:p w:rsidR="00182690" w:rsidRPr="00182690" w:rsidRDefault="00182690" w:rsidP="00182690">
      <w:pPr>
        <w:pStyle w:val="Text"/>
      </w:pPr>
    </w:p>
    <w:sectPr w:rsidR="00182690" w:rsidRPr="00182690" w:rsidSect="00182690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567" w:right="2608" w:bottom="1134" w:left="147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690" w:rsidRDefault="00182690">
      <w:r>
        <w:separator/>
      </w:r>
    </w:p>
  </w:endnote>
  <w:endnote w:type="continuationSeparator" w:id="0">
    <w:p w:rsidR="00182690" w:rsidRDefault="001826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2690" w:rsidRDefault="00FB523D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6119495</wp:posOffset>
              </wp:positionH>
              <wp:positionV relativeFrom="page">
                <wp:posOffset>10223500</wp:posOffset>
              </wp:positionV>
              <wp:extent cx="1259840" cy="215900"/>
              <wp:effectExtent l="0" t="0" r="0" b="0"/>
              <wp:wrapNone/>
              <wp:docPr id="10" name="Text_Seitenzahl_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984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2690" w:rsidRPr="00182690" w:rsidRDefault="00182690" w:rsidP="00182690">
                          <w:pPr>
                            <w:pStyle w:val="Standard7R"/>
                          </w:pPr>
                          <w:r w:rsidRPr="00182690">
                            <w:t xml:space="preserve">Seite </w:t>
                          </w:r>
                          <w:r w:rsidRPr="00182690">
                            <w:fldChar w:fldCharType="begin"/>
                          </w:r>
                          <w:r w:rsidRPr="00182690">
                            <w:instrText xml:space="preserve"> PAGE  \* MERGEFORMAT </w:instrText>
                          </w:r>
                          <w:r w:rsidRPr="00182690">
                            <w:fldChar w:fldCharType="separate"/>
                          </w:r>
                          <w:r w:rsidRPr="00182690">
                            <w:rPr>
                              <w:noProof/>
                            </w:rPr>
                            <w:t>1</w:t>
                          </w:r>
                          <w:r w:rsidRPr="00182690">
                            <w:fldChar w:fldCharType="end"/>
                          </w:r>
                          <w:r w:rsidRPr="00182690">
                            <w:t xml:space="preserve"> von </w:t>
                          </w:r>
                          <w:r w:rsidR="0064553D">
                            <w:fldChar w:fldCharType="begin"/>
                          </w:r>
                          <w:r w:rsidR="0064553D">
                            <w:instrText xml:space="preserve"> NUMPAGES  \* MERGEFORMAT </w:instrText>
                          </w:r>
                          <w:r w:rsidR="0064553D">
                            <w:fldChar w:fldCharType="separate"/>
                          </w:r>
                          <w:r w:rsidRPr="00182690">
                            <w:rPr>
                              <w:noProof/>
                            </w:rPr>
                            <w:t>1</w:t>
                          </w:r>
                          <w:r w:rsidR="0064553D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_Seitenzahl_2" o:spid="_x0000_s1027" type="#_x0000_t202" style="position:absolute;left:0;text-align:left;margin-left:481.85pt;margin-top:805pt;width:99.2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" filled="f" stroked="f">
              <v:textbox inset="0,0,0,0">
                <w:txbxContent>
                  <w:p w:rsidR="00182690" w:rsidRPr="00182690" w:rsidRDefault="00182690" w:rsidP="00182690">
                    <w:pPr>
                      <w:pStyle w:val="Standard7R"/>
                    </w:pPr>
                    <w:r w:rsidRPr="00182690">
                      <w:t xml:space="preserve">Seite </w:t>
                    </w:r>
                    <w:r w:rsidRPr="00182690">
                      <w:fldChar w:fldCharType="begin"/>
                    </w:r>
                    <w:r w:rsidRPr="00182690">
                      <w:instrText xml:space="preserve"> PAGE  \* MERGEFORMAT </w:instrText>
                    </w:r>
                    <w:r w:rsidRPr="00182690">
                      <w:fldChar w:fldCharType="separate"/>
                    </w:r>
                    <w:r w:rsidRPr="00182690">
                      <w:rPr>
                        <w:noProof/>
                      </w:rPr>
                      <w:t>1</w:t>
                    </w:r>
                    <w:r w:rsidRPr="00182690">
                      <w:fldChar w:fldCharType="end"/>
                    </w:r>
                    <w:r w:rsidRPr="00182690">
                      <w:t xml:space="preserve"> von </w:t>
                    </w:r>
                    <w:r w:rsidR="0064553D">
                      <w:fldChar w:fldCharType="begin"/>
                    </w:r>
                    <w:r w:rsidR="0064553D">
                      <w:instrText xml:space="preserve"> NUMPAGES  \* MERGEFORMAT </w:instrText>
                    </w:r>
                    <w:r w:rsidR="0064553D">
                      <w:fldChar w:fldCharType="separate"/>
                    </w:r>
                    <w:r w:rsidRPr="00182690">
                      <w:rPr>
                        <w:noProof/>
                      </w:rPr>
                      <w:t>1</w:t>
                    </w:r>
                    <w:r w:rsidR="0064553D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2690" w:rsidRDefault="00FB523D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6120765</wp:posOffset>
              </wp:positionH>
              <wp:positionV relativeFrom="page">
                <wp:posOffset>8425180</wp:posOffset>
              </wp:positionV>
              <wp:extent cx="1270000" cy="1917700"/>
              <wp:effectExtent l="0" t="0" r="0" b="0"/>
              <wp:wrapNone/>
              <wp:docPr id="2" name="Logo_Qual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0" cy="1917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2690" w:rsidRPr="00182690" w:rsidRDefault="00FB523D">
                          <w:r w:rsidRPr="00182690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57300" cy="1905000"/>
                                <wp:effectExtent l="0" t="0" r="0" b="0"/>
                                <wp:docPr id="85" name="Bild 85" descr="\\corunum.de\share02\KorVor\logos\ST-Logo-JEK-Innere Medizin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5" descr="\\corunum.de\share02\KorVor\logos\ST-Logo-JEK-Innere Medizin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1905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_Qual2" o:spid="_x0000_s1033" type="#_x0000_t202" style="position:absolute;left:0;text-align:left;margin-left:481.95pt;margin-top:663.4pt;width:100pt;height:15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" filled="f" stroked="f">
              <v:textbox inset="0,0,0,0">
                <w:txbxContent>
                  <w:p w:rsidR="00182690" w:rsidRPr="00182690" w:rsidRDefault="00FB523D">
                    <w:r w:rsidRPr="00182690">
                      <w:rPr>
                        <w:noProof/>
                      </w:rPr>
                      <w:drawing>
                        <wp:inline distT="0" distB="0" distL="0" distR="0">
                          <wp:extent cx="1257300" cy="1905000"/>
                          <wp:effectExtent l="0" t="0" r="0" b="0"/>
                          <wp:docPr id="85" name="Bild 85" descr="\\corunum.de\share02\KorVor\logos\ST-Logo-JEK-Innere Medizin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5" descr="\\corunum.de\share02\KorVor\logos\ST-Logo-JEK-Innere Medizin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190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935990</wp:posOffset>
              </wp:positionH>
              <wp:positionV relativeFrom="page">
                <wp:posOffset>10295890</wp:posOffset>
              </wp:positionV>
              <wp:extent cx="4968240" cy="107950"/>
              <wp:effectExtent l="0" t="0" r="0" b="0"/>
              <wp:wrapNone/>
              <wp:docPr id="1" name="Text_Fusszei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8240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2690" w:rsidRPr="00182690" w:rsidRDefault="0064553D" w:rsidP="00182690">
                          <w:pPr>
                            <w:pStyle w:val="Standard7"/>
                          </w:pPr>
                          <w:r>
                            <w:fldChar w:fldCharType="begin"/>
                          </w:r>
                          <w:r>
                            <w:instrText xml:space="preserve"> FILENAME  \* MERGEFORMAT </w:instrText>
                          </w:r>
                          <w:r>
                            <w:fldChar w:fldCharType="separate"/>
                          </w:r>
                          <w:r w:rsidR="00182690" w:rsidRPr="00182690">
                            <w:rPr>
                              <w:noProof/>
                            </w:rPr>
                            <w:t>Dokument2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_Fusszeile" o:spid="_x0000_s1034" type="#_x0000_t202" style="position:absolute;left:0;text-align:left;margin-left:73.7pt;margin-top:810.7pt;width:391.2pt;height:8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" filled="f" stroked="f">
              <v:textbox inset="0,0,0,0">
                <w:txbxContent>
                  <w:p w:rsidR="00182690" w:rsidRPr="00182690" w:rsidRDefault="0064553D" w:rsidP="00182690">
                    <w:pPr>
                      <w:pStyle w:val="Standard7"/>
                    </w:pPr>
                    <w:r>
                      <w:fldChar w:fldCharType="begin"/>
                    </w:r>
                    <w:r>
                      <w:instrText xml:space="preserve"> FILENAME  \* MERGEFORMAT </w:instrText>
                    </w:r>
                    <w:r>
                      <w:fldChar w:fldCharType="separate"/>
                    </w:r>
                    <w:r w:rsidR="00182690" w:rsidRPr="00182690">
                      <w:rPr>
                        <w:noProof/>
                      </w:rPr>
                      <w:t>Dokument2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690" w:rsidRDefault="00182690">
      <w:r>
        <w:separator/>
      </w:r>
    </w:p>
  </w:footnote>
  <w:footnote w:type="continuationSeparator" w:id="0">
    <w:p w:rsidR="00182690" w:rsidRDefault="001826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5E7A" w:rsidRPr="00182690" w:rsidRDefault="00FB523D" w:rsidP="00182690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-139700</wp:posOffset>
              </wp:positionH>
              <wp:positionV relativeFrom="page">
                <wp:posOffset>97155</wp:posOffset>
              </wp:positionV>
              <wp:extent cx="7708900" cy="1546225"/>
              <wp:effectExtent l="0" t="0" r="0" b="0"/>
              <wp:wrapNone/>
              <wp:docPr id="13" name="Logo_Zweite_Seit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8900" cy="154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2690" w:rsidRPr="00182690" w:rsidRDefault="00FB523D">
                          <w:r w:rsidRPr="00182690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696200" cy="1533525"/>
                                <wp:effectExtent l="0" t="0" r="0" b="0"/>
                                <wp:docPr id="72" name="Bild 72" descr="\\corunum.de\share02\KorVor\logos\LB-Logo-Seite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2" descr="\\corunum.de\share02\KorVor\logos\LB-Logo-Seite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96200" cy="1533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_Zweite_Seite" o:spid="_x0000_s1026" type="#_x0000_t202" style="position:absolute;margin-left:-11pt;margin-top:7.65pt;width:607pt;height:1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" filled="f" stroked="f">
              <v:textbox inset="0,0,0,0">
                <w:txbxContent>
                  <w:p w:rsidR="00182690" w:rsidRPr="00182690" w:rsidRDefault="00FB523D">
                    <w:r w:rsidRPr="00182690">
                      <w:rPr>
                        <w:noProof/>
                      </w:rPr>
                      <w:drawing>
                        <wp:inline distT="0" distB="0" distL="0" distR="0">
                          <wp:extent cx="7696200" cy="1533525"/>
                          <wp:effectExtent l="0" t="0" r="0" b="0"/>
                          <wp:docPr id="72" name="Bild 72" descr="\\corunum.de\share02\KorVor\logos\LB-Logo-Seite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2" descr="\\corunum.de\share02\KorVor\logos\LB-Logo-Seite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96200" cy="1533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5363845</wp:posOffset>
              </wp:positionV>
              <wp:extent cx="360045" cy="0"/>
              <wp:effectExtent l="0" t="0" r="0" b="0"/>
              <wp:wrapNone/>
              <wp:docPr id="12" name="Linie_Falz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C77A2A" id="Linie_Falz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22.35pt" to="28.35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3779520</wp:posOffset>
              </wp:positionV>
              <wp:extent cx="360045" cy="0"/>
              <wp:effectExtent l="0" t="0" r="0" b="0"/>
              <wp:wrapNone/>
              <wp:docPr id="11" name="Linie_Falz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AA79C7" id="Linie_Falz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97.6pt" to="28.35pt,2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2690" w:rsidRDefault="00FB523D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5363845</wp:posOffset>
              </wp:positionV>
              <wp:extent cx="360045" cy="0"/>
              <wp:effectExtent l="0" t="0" r="0" b="0"/>
              <wp:wrapNone/>
              <wp:docPr id="9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00C5CC" id="Line 3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22.35pt" to="28.35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qUrEwIAACg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3779520</wp:posOffset>
              </wp:positionV>
              <wp:extent cx="360045" cy="0"/>
              <wp:effectExtent l="0" t="0" r="0" b="0"/>
              <wp:wrapNone/>
              <wp:docPr id="8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BC6994" id="Line 3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97.6pt" to="28.35pt,2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8veEgIAACg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935990</wp:posOffset>
              </wp:positionH>
              <wp:positionV relativeFrom="page">
                <wp:posOffset>1911350</wp:posOffset>
              </wp:positionV>
              <wp:extent cx="2915920" cy="1511935"/>
              <wp:effectExtent l="0" t="0" r="0" b="0"/>
              <wp:wrapNone/>
              <wp:docPr id="7" name="Text_Anschri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5920" cy="151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2690" w:rsidRPr="00182690" w:rsidRDefault="00182690" w:rsidP="00182690">
                          <w:pPr>
                            <w:pStyle w:val="Standard10"/>
                          </w:pPr>
                        </w:p>
                        <w:p w:rsidR="00182690" w:rsidRPr="00182690" w:rsidRDefault="00182690" w:rsidP="00182690">
                          <w:pPr>
                            <w:pStyle w:val="Standard10"/>
                          </w:pPr>
                        </w:p>
                        <w:p w:rsidR="00182690" w:rsidRPr="00182690" w:rsidRDefault="00182690" w:rsidP="00182690">
                          <w:pPr>
                            <w:pStyle w:val="Standard10"/>
                          </w:pPr>
                          <w:r w:rsidRPr="00182690">
                            <w:t>Kolleginnen und Kollegen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_Anschrift" o:spid="_x0000_s1028" type="#_x0000_t202" style="position:absolute;margin-left:73.7pt;margin-top:150.5pt;width:229.6pt;height:119.0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" filled="f" stroked="f">
              <v:textbox inset="0,0,0,0">
                <w:txbxContent>
                  <w:p w:rsidR="00182690" w:rsidRPr="00182690" w:rsidRDefault="00182690" w:rsidP="00182690">
                    <w:pPr>
                      <w:pStyle w:val="Standard10"/>
                    </w:pPr>
                  </w:p>
                  <w:p w:rsidR="00182690" w:rsidRPr="00182690" w:rsidRDefault="00182690" w:rsidP="00182690">
                    <w:pPr>
                      <w:pStyle w:val="Standard10"/>
                    </w:pPr>
                  </w:p>
                  <w:p w:rsidR="00182690" w:rsidRPr="00182690" w:rsidRDefault="00182690" w:rsidP="00182690">
                    <w:pPr>
                      <w:pStyle w:val="Standard10"/>
                    </w:pPr>
                    <w:r w:rsidRPr="00182690">
                      <w:t>Kolleginnen und Kollegen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935990</wp:posOffset>
              </wp:positionH>
              <wp:positionV relativeFrom="page">
                <wp:posOffset>1673860</wp:posOffset>
              </wp:positionV>
              <wp:extent cx="2879725" cy="431800"/>
              <wp:effectExtent l="0" t="0" r="0" b="0"/>
              <wp:wrapNone/>
              <wp:docPr id="6" name="Text_Absen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972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</w:pPr>
                          <w:r w:rsidRPr="00182690">
                            <w:rPr>
                              <w:sz w:val="13"/>
                            </w:rPr>
                            <w:t>Johanna-Etienne-Krankenhaus gGmbH   Postfach 10 03 64   41403 Neuss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_Absender" o:spid="_x0000_s1029" type="#_x0000_t202" style="position:absolute;margin-left:73.7pt;margin-top:131.8pt;width:226.75pt;height:3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" filled="f" stroked="f">
              <v:textbox inset="0,0,0,0">
                <w:txbxContent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</w:pPr>
                    <w:r w:rsidRPr="00182690">
                      <w:rPr>
                        <w:sz w:val="13"/>
                      </w:rPr>
                      <w:t>Johanna-Etienne-Krankenhaus gGmbH   Postfach 10 03 64   41403 Neuss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6119495</wp:posOffset>
              </wp:positionH>
              <wp:positionV relativeFrom="page">
                <wp:posOffset>4572000</wp:posOffset>
              </wp:positionV>
              <wp:extent cx="1259840" cy="3707765"/>
              <wp:effectExtent l="0" t="0" r="0" b="0"/>
              <wp:wrapNone/>
              <wp:docPr id="5" name="Text_Impressum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9840" cy="370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</w:pP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</w:pP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</w:pP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</w:pP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</w:pP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</w:pP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</w:pP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</w:pP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</w:pP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</w:pP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</w:pPr>
                          <w:r w:rsidRPr="00182690">
                            <w:t>Johanna-Etienne-Krankenhaus</w:t>
                          </w: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</w:pPr>
                          <w:r w:rsidRPr="00182690">
                            <w:t>Am Hasenberg 46</w:t>
                          </w: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</w:pPr>
                          <w:r w:rsidRPr="00182690">
                            <w:t>41462 Neuss</w:t>
                          </w: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</w:pPr>
                          <w:r w:rsidRPr="00182690">
                            <w:t>T</w:t>
                          </w:r>
                          <w:r w:rsidRPr="00182690">
                            <w:tab/>
                            <w:t xml:space="preserve">02131 529 500 </w:t>
                          </w: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</w:pPr>
                          <w:r w:rsidRPr="00182690">
                            <w:t>F</w:t>
                          </w:r>
                          <w:r w:rsidRPr="00182690">
                            <w:tab/>
                            <w:t xml:space="preserve">02131 529 59059 </w:t>
                          </w: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</w:pP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</w:pPr>
                          <w:r w:rsidRPr="00182690">
                            <w:t>info@johanna-etienne-krankenhaus.de</w:t>
                          </w: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  <w:rPr>
                              <w:sz w:val="10"/>
                            </w:rPr>
                          </w:pPr>
                          <w:r w:rsidRPr="00182690">
                            <w:t>www.st-augustinus-gruppe.de</w:t>
                          </w: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  <w:rPr>
                              <w:sz w:val="10"/>
                            </w:rPr>
                          </w:pP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  <w:rPr>
                              <w:sz w:val="10"/>
                            </w:rPr>
                          </w:pPr>
                          <w:r w:rsidRPr="00182690">
                            <w:rPr>
                              <w:sz w:val="10"/>
                            </w:rPr>
                            <w:t>Bank im Bistum Essen</w:t>
                          </w: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  <w:rPr>
                              <w:sz w:val="10"/>
                            </w:rPr>
                          </w:pPr>
                          <w:r w:rsidRPr="00182690">
                            <w:rPr>
                              <w:sz w:val="10"/>
                            </w:rPr>
                            <w:t>IBAN</w:t>
                          </w:r>
                          <w:r w:rsidRPr="00182690">
                            <w:rPr>
                              <w:sz w:val="10"/>
                            </w:rPr>
                            <w:tab/>
                            <w:t>DE33 3606 0295 0030 0250 16</w:t>
                          </w: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  <w:rPr>
                              <w:sz w:val="10"/>
                            </w:rPr>
                          </w:pPr>
                          <w:r w:rsidRPr="00182690">
                            <w:rPr>
                              <w:sz w:val="10"/>
                            </w:rPr>
                            <w:t>BIC</w:t>
                          </w:r>
                          <w:r w:rsidRPr="00182690">
                            <w:rPr>
                              <w:sz w:val="10"/>
                            </w:rPr>
                            <w:tab/>
                          </w:r>
                          <w:r w:rsidRPr="00182690">
                            <w:rPr>
                              <w:sz w:val="10"/>
                            </w:rPr>
                            <w:tab/>
                            <w:t>GENODED1BBE</w:t>
                          </w: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  <w:rPr>
                              <w:sz w:val="10"/>
                            </w:rPr>
                          </w:pP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  <w:rPr>
                              <w:sz w:val="10"/>
                            </w:rPr>
                          </w:pPr>
                          <w:proofErr w:type="spellStart"/>
                          <w:r w:rsidRPr="00182690">
                            <w:rPr>
                              <w:sz w:val="10"/>
                            </w:rPr>
                            <w:t>USt</w:t>
                          </w:r>
                          <w:proofErr w:type="spellEnd"/>
                          <w:r w:rsidRPr="00182690">
                            <w:rPr>
                              <w:sz w:val="10"/>
                            </w:rPr>
                            <w:t>-ID: DE815594599</w:t>
                          </w: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  <w:rPr>
                              <w:sz w:val="10"/>
                            </w:rPr>
                          </w:pP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  <w:rPr>
                              <w:sz w:val="10"/>
                            </w:rPr>
                          </w:pPr>
                          <w:r w:rsidRPr="00182690">
                            <w:rPr>
                              <w:sz w:val="10"/>
                            </w:rPr>
                            <w:t>Johanna-Etienne-Krankenhaus gGmbH</w:t>
                          </w: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  <w:rPr>
                              <w:sz w:val="10"/>
                            </w:rPr>
                          </w:pPr>
                          <w:r w:rsidRPr="00182690">
                            <w:rPr>
                              <w:sz w:val="10"/>
                            </w:rPr>
                            <w:t>Sitz: Neuss</w:t>
                          </w: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  <w:rPr>
                              <w:sz w:val="10"/>
                            </w:rPr>
                          </w:pP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  <w:rPr>
                              <w:sz w:val="10"/>
                            </w:rPr>
                          </w:pPr>
                          <w:r w:rsidRPr="00182690">
                            <w:rPr>
                              <w:sz w:val="10"/>
                            </w:rPr>
                            <w:t>Geschäftsführer:</w:t>
                          </w: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  <w:rPr>
                              <w:sz w:val="10"/>
                            </w:rPr>
                          </w:pPr>
                          <w:r w:rsidRPr="00182690">
                            <w:rPr>
                              <w:sz w:val="10"/>
                            </w:rPr>
                            <w:t xml:space="preserve">Rainer </w:t>
                          </w:r>
                          <w:proofErr w:type="spellStart"/>
                          <w:r w:rsidRPr="00182690">
                            <w:rPr>
                              <w:sz w:val="10"/>
                            </w:rPr>
                            <w:t>Pappert</w:t>
                          </w:r>
                          <w:proofErr w:type="spellEnd"/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  <w:rPr>
                              <w:sz w:val="10"/>
                            </w:rPr>
                          </w:pPr>
                          <w:r w:rsidRPr="00182690">
                            <w:rPr>
                              <w:sz w:val="10"/>
                            </w:rPr>
                            <w:t>Sebastian Baum</w:t>
                          </w: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  <w:rPr>
                              <w:sz w:val="10"/>
                            </w:rPr>
                          </w:pP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  <w:rPr>
                              <w:sz w:val="10"/>
                            </w:rPr>
                          </w:pPr>
                          <w:r w:rsidRPr="00182690">
                            <w:rPr>
                              <w:sz w:val="10"/>
                            </w:rPr>
                            <w:t>AG Neuss HRB 13052</w:t>
                          </w: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_Impressum" o:spid="_x0000_s1030" type="#_x0000_t202" style="position:absolute;margin-left:481.85pt;margin-top:5in;width:99.2pt;height:291.9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" filled="f" stroked="f">
              <v:textbox inset="0,0,0,0">
                <w:txbxContent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</w:pP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</w:pP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</w:pP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</w:pP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</w:pP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</w:pP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</w:pP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</w:pP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</w:pP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</w:pP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</w:pPr>
                    <w:r w:rsidRPr="00182690">
                      <w:t>Johanna-Etienne-Krankenhaus</w:t>
                    </w: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</w:pPr>
                    <w:r w:rsidRPr="00182690">
                      <w:t>Am Hasenberg 46</w:t>
                    </w: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</w:pPr>
                    <w:r w:rsidRPr="00182690">
                      <w:t>41462 Neuss</w:t>
                    </w: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</w:pPr>
                    <w:r w:rsidRPr="00182690">
                      <w:t>T</w:t>
                    </w:r>
                    <w:r w:rsidRPr="00182690">
                      <w:tab/>
                      <w:t xml:space="preserve">02131 529 500 </w:t>
                    </w: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</w:pPr>
                    <w:r w:rsidRPr="00182690">
                      <w:t>F</w:t>
                    </w:r>
                    <w:r w:rsidRPr="00182690">
                      <w:tab/>
                      <w:t xml:space="preserve">02131 529 59059 </w:t>
                    </w: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</w:pP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</w:pPr>
                    <w:r w:rsidRPr="00182690">
                      <w:t>info@johanna-etienne-krankenhaus.de</w:t>
                    </w: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  <w:rPr>
                        <w:sz w:val="10"/>
                      </w:rPr>
                    </w:pPr>
                    <w:r w:rsidRPr="00182690">
                      <w:t>www.st-augustinus-gruppe.de</w:t>
                    </w: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  <w:rPr>
                        <w:sz w:val="10"/>
                      </w:rPr>
                    </w:pP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  <w:rPr>
                        <w:sz w:val="10"/>
                      </w:rPr>
                    </w:pPr>
                    <w:r w:rsidRPr="00182690">
                      <w:rPr>
                        <w:sz w:val="10"/>
                      </w:rPr>
                      <w:t>Bank im Bistum Essen</w:t>
                    </w: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  <w:rPr>
                        <w:sz w:val="10"/>
                      </w:rPr>
                    </w:pPr>
                    <w:r w:rsidRPr="00182690">
                      <w:rPr>
                        <w:sz w:val="10"/>
                      </w:rPr>
                      <w:t>IBAN</w:t>
                    </w:r>
                    <w:r w:rsidRPr="00182690">
                      <w:rPr>
                        <w:sz w:val="10"/>
                      </w:rPr>
                      <w:tab/>
                      <w:t>DE33 3606 0295 0030 0250 16</w:t>
                    </w: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  <w:rPr>
                        <w:sz w:val="10"/>
                      </w:rPr>
                    </w:pPr>
                    <w:r w:rsidRPr="00182690">
                      <w:rPr>
                        <w:sz w:val="10"/>
                      </w:rPr>
                      <w:t>BIC</w:t>
                    </w:r>
                    <w:r w:rsidRPr="00182690">
                      <w:rPr>
                        <w:sz w:val="10"/>
                      </w:rPr>
                      <w:tab/>
                    </w:r>
                    <w:r w:rsidRPr="00182690">
                      <w:rPr>
                        <w:sz w:val="10"/>
                      </w:rPr>
                      <w:tab/>
                      <w:t>GENODED1BBE</w:t>
                    </w: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  <w:rPr>
                        <w:sz w:val="10"/>
                      </w:rPr>
                    </w:pP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  <w:rPr>
                        <w:sz w:val="10"/>
                      </w:rPr>
                    </w:pPr>
                    <w:proofErr w:type="spellStart"/>
                    <w:r w:rsidRPr="00182690">
                      <w:rPr>
                        <w:sz w:val="10"/>
                      </w:rPr>
                      <w:t>USt</w:t>
                    </w:r>
                    <w:proofErr w:type="spellEnd"/>
                    <w:r w:rsidRPr="00182690">
                      <w:rPr>
                        <w:sz w:val="10"/>
                      </w:rPr>
                      <w:t>-ID: DE815594599</w:t>
                    </w: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  <w:rPr>
                        <w:sz w:val="10"/>
                      </w:rPr>
                    </w:pP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  <w:rPr>
                        <w:sz w:val="10"/>
                      </w:rPr>
                    </w:pPr>
                    <w:r w:rsidRPr="00182690">
                      <w:rPr>
                        <w:sz w:val="10"/>
                      </w:rPr>
                      <w:t>Johanna-Etienne-Krankenhaus gGmbH</w:t>
                    </w: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  <w:rPr>
                        <w:sz w:val="10"/>
                      </w:rPr>
                    </w:pPr>
                    <w:r w:rsidRPr="00182690">
                      <w:rPr>
                        <w:sz w:val="10"/>
                      </w:rPr>
                      <w:t>Sitz: Neuss</w:t>
                    </w: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  <w:rPr>
                        <w:sz w:val="10"/>
                      </w:rPr>
                    </w:pP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  <w:rPr>
                        <w:sz w:val="10"/>
                      </w:rPr>
                    </w:pPr>
                    <w:r w:rsidRPr="00182690">
                      <w:rPr>
                        <w:sz w:val="10"/>
                      </w:rPr>
                      <w:t>Geschäftsführer:</w:t>
                    </w: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  <w:rPr>
                        <w:sz w:val="10"/>
                      </w:rPr>
                    </w:pPr>
                    <w:r w:rsidRPr="00182690">
                      <w:rPr>
                        <w:sz w:val="10"/>
                      </w:rPr>
                      <w:t xml:space="preserve">Rainer </w:t>
                    </w:r>
                    <w:proofErr w:type="spellStart"/>
                    <w:r w:rsidRPr="00182690">
                      <w:rPr>
                        <w:sz w:val="10"/>
                      </w:rPr>
                      <w:t>Pappert</w:t>
                    </w:r>
                    <w:proofErr w:type="spellEnd"/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  <w:rPr>
                        <w:sz w:val="10"/>
                      </w:rPr>
                    </w:pPr>
                    <w:r w:rsidRPr="00182690">
                      <w:rPr>
                        <w:sz w:val="10"/>
                      </w:rPr>
                      <w:t>Sebastian Baum</w:t>
                    </w: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  <w:rPr>
                        <w:sz w:val="10"/>
                      </w:rPr>
                    </w:pP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  <w:rPr>
                        <w:sz w:val="10"/>
                      </w:rPr>
                    </w:pPr>
                    <w:r w:rsidRPr="00182690">
                      <w:rPr>
                        <w:sz w:val="10"/>
                      </w:rPr>
                      <w:t>AG Neuss HRB 13052</w:t>
                    </w: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6119495</wp:posOffset>
              </wp:positionH>
              <wp:positionV relativeFrom="page">
                <wp:posOffset>2195830</wp:posOffset>
              </wp:positionV>
              <wp:extent cx="1259840" cy="2268220"/>
              <wp:effectExtent l="0" t="0" r="0" b="0"/>
              <wp:wrapNone/>
              <wp:docPr id="4" name="Text_Abteilung_Ansprechpartn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9840" cy="2268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</w:pPr>
                          <w:proofErr w:type="gramStart"/>
                          <w:r w:rsidRPr="00182690">
                            <w:rPr>
                              <w:b/>
                              <w:sz w:val="20"/>
                            </w:rPr>
                            <w:t>Gastroenterologie  Kardiologie</w:t>
                          </w:r>
                          <w:proofErr w:type="gramEnd"/>
                          <w:r w:rsidRPr="00182690">
                            <w:rPr>
                              <w:b/>
                              <w:sz w:val="20"/>
                            </w:rPr>
                            <w:t xml:space="preserve"> Pneumologie Onkologie             Allg. Innere Medizin</w:t>
                          </w: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</w:pPr>
                          <w:r w:rsidRPr="00182690">
                            <w:t>Chefarzt</w:t>
                          </w: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</w:pPr>
                          <w:r w:rsidRPr="00182690">
                            <w:t xml:space="preserve">Prof. Dr. med. J. </w:t>
                          </w:r>
                          <w:proofErr w:type="spellStart"/>
                          <w:r w:rsidRPr="00182690">
                            <w:t>Encke</w:t>
                          </w:r>
                          <w:proofErr w:type="spellEnd"/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</w:pPr>
                        </w:p>
                        <w:p w:rsid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</w:pPr>
                          <w:r w:rsidRPr="00182690">
                            <w:t>Ansprechpartner:</w:t>
                          </w:r>
                        </w:p>
                        <w:p w:rsid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</w:pPr>
                          <w:r>
                            <w:t>Soju Mertins</w:t>
                          </w:r>
                        </w:p>
                        <w:p w:rsid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</w:pPr>
                          <w:r>
                            <w:t>T</w:t>
                          </w:r>
                          <w:r>
                            <w:tab/>
                            <w:t>02131-52954532</w:t>
                          </w:r>
                        </w:p>
                        <w:p w:rsid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</w:pPr>
                          <w:r>
                            <w:t>M</w:t>
                          </w:r>
                          <w:r>
                            <w:tab/>
                            <w:t>0177-3132756</w:t>
                          </w:r>
                        </w:p>
                        <w:p w:rsid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</w:pPr>
                          <w:r>
                            <w:t>s.mertins@ak-neuss.de</w:t>
                          </w:r>
                        </w:p>
                        <w:p w:rsidR="00182690" w:rsidRPr="00182690" w:rsidRDefault="00182690" w:rsidP="00182690">
                          <w:pPr>
                            <w:pStyle w:val="Standard7"/>
                            <w:tabs>
                              <w:tab w:val="left" w:pos="181"/>
                              <w:tab w:val="left" w:pos="357"/>
                            </w:tabs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_Abteilung_Ansprechpartner" o:spid="_x0000_s1031" type="#_x0000_t202" style="position:absolute;margin-left:481.85pt;margin-top:172.9pt;width:99.2pt;height:178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" filled="f" stroked="f">
              <v:textbox inset="0,0,0,0">
                <w:txbxContent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</w:pPr>
                    <w:proofErr w:type="gramStart"/>
                    <w:r w:rsidRPr="00182690">
                      <w:rPr>
                        <w:b/>
                        <w:sz w:val="20"/>
                      </w:rPr>
                      <w:t>Gastroenterologie  Kardiologie</w:t>
                    </w:r>
                    <w:proofErr w:type="gramEnd"/>
                    <w:r w:rsidRPr="00182690">
                      <w:rPr>
                        <w:b/>
                        <w:sz w:val="20"/>
                      </w:rPr>
                      <w:t xml:space="preserve"> Pneumologie Onkologie             Allg. Innere Medizin</w:t>
                    </w: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</w:pPr>
                    <w:r w:rsidRPr="00182690">
                      <w:t>Chefarzt</w:t>
                    </w: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</w:pPr>
                    <w:r w:rsidRPr="00182690">
                      <w:t xml:space="preserve">Prof. Dr. med. J. </w:t>
                    </w:r>
                    <w:proofErr w:type="spellStart"/>
                    <w:r w:rsidRPr="00182690">
                      <w:t>Encke</w:t>
                    </w:r>
                    <w:proofErr w:type="spellEnd"/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</w:pPr>
                  </w:p>
                  <w:p w:rsid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</w:pPr>
                    <w:r w:rsidRPr="00182690">
                      <w:t>Ansprechpartner:</w:t>
                    </w:r>
                  </w:p>
                  <w:p w:rsid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</w:pPr>
                    <w:r>
                      <w:t>Soju Mertins</w:t>
                    </w:r>
                  </w:p>
                  <w:p w:rsid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</w:pPr>
                    <w:r>
                      <w:t>T</w:t>
                    </w:r>
                    <w:r>
                      <w:tab/>
                      <w:t>02131-52954532</w:t>
                    </w:r>
                  </w:p>
                  <w:p w:rsid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</w:pPr>
                    <w:r>
                      <w:t>M</w:t>
                    </w:r>
                    <w:r>
                      <w:tab/>
                      <w:t>0177-3132756</w:t>
                    </w:r>
                  </w:p>
                  <w:p w:rsid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</w:pPr>
                    <w:r>
                      <w:t>s.mertins@ak-neuss.de</w:t>
                    </w:r>
                  </w:p>
                  <w:p w:rsidR="00182690" w:rsidRPr="00182690" w:rsidRDefault="00182690" w:rsidP="00182690">
                    <w:pPr>
                      <w:pStyle w:val="Standard7"/>
                      <w:tabs>
                        <w:tab w:val="left" w:pos="181"/>
                        <w:tab w:val="left" w:pos="357"/>
                      </w:tabs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-139700</wp:posOffset>
              </wp:positionH>
              <wp:positionV relativeFrom="page">
                <wp:posOffset>97155</wp:posOffset>
              </wp:positionV>
              <wp:extent cx="7708900" cy="1546225"/>
              <wp:effectExtent l="0" t="0" r="0" b="0"/>
              <wp:wrapNone/>
              <wp:docPr id="3" name="Logo_Obe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8900" cy="154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2690" w:rsidRPr="00182690" w:rsidRDefault="00FB523D">
                          <w:r w:rsidRPr="00182690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696200" cy="1533525"/>
                                <wp:effectExtent l="0" t="0" r="0" b="0"/>
                                <wp:docPr id="79" name="Bild 79" descr="\\corunum.de\share02\KorVor\logos\lb-logo-je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9" descr="\\corunum.de\share02\KorVor\logos\lb-logo-je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96200" cy="1533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Logo_Oben" o:spid="_x0000_s1032" type="#_x0000_t202" style="position:absolute;margin-left:-11pt;margin-top:7.65pt;width:607pt;height:1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" filled="f" stroked="f">
              <v:textbox inset="0,0,0,0">
                <w:txbxContent>
                  <w:p w:rsidR="00182690" w:rsidRPr="00182690" w:rsidRDefault="00FB523D">
                    <w:r w:rsidRPr="00182690">
                      <w:rPr>
                        <w:noProof/>
                      </w:rPr>
                      <w:drawing>
                        <wp:inline distT="0" distB="0" distL="0" distR="0">
                          <wp:extent cx="7696200" cy="1533525"/>
                          <wp:effectExtent l="0" t="0" r="0" b="0"/>
                          <wp:docPr id="79" name="Bild 79" descr="\\corunum.de\share02\KorVor\logos\lb-logo-je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9" descr="\\corunum.de\share02\KorVor\logos\lb-logo-je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96200" cy="1533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A038C0"/>
    <w:multiLevelType w:val="hybridMultilevel"/>
    <w:tmpl w:val="E006C984"/>
    <w:lvl w:ilvl="0" w:tplc="07DE52B2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Adresse" w:val="Kolleginnen und Kollegen"/>
    <w:docVar w:name="kDatum" w:val="04.09.2025"/>
    <w:docVar w:name="kDokumentoptionen" w:val="3"/>
    <w:docVar w:name="kDruckerauswahl" w:val="1"/>
    <w:docVar w:name="kEinrichtungauswahl" w:val="701"/>
    <w:docVar w:name="kEinschreiben" w:val="Falsch"/>
    <w:docVar w:name="kEinschreibenMitRueckschein" w:val="Falsch"/>
    <w:docVar w:name="kFusszeileAnzeigen" w:val="Wahr"/>
    <w:docVar w:name="kFusszeileFolgeseiten" w:val="Falsch"/>
    <w:docVar w:name="kNurFormateSeite" w:val="0"/>
    <w:docVar w:name="kPersAbteilung" w:val="Innere Medizin"/>
    <w:docVar w:name="kPersEinrichtung" w:val="Johanna-Etienne-Krankenhaus"/>
    <w:docVar w:name="kPersEMail" w:val="s.mertins@ak-neuss.de"/>
    <w:docVar w:name="kPersFax" w:val="0177-3132756"/>
    <w:docVar w:name="kPersFunktionsbezeichnung" w:val="Ärztliche stellvertretende Leitung und Koordinatorin des Tumorzentrums"/>
    <w:docVar w:name="kPersName" w:val="Soju Mertins"/>
    <w:docVar w:name="kPersoenlichVertraulich" w:val="Falsch"/>
    <w:docVar w:name="kPersTelefon" w:val="02131-52954532"/>
    <w:docVar w:name="kSeitenzahlenAnzeigen" w:val="Wahr"/>
    <w:docVar w:name="kSerienBrief" w:val="Falsch"/>
  </w:docVars>
  <w:rsids>
    <w:rsidRoot w:val="00182690"/>
    <w:rsid w:val="000011A9"/>
    <w:rsid w:val="00002287"/>
    <w:rsid w:val="000023B5"/>
    <w:rsid w:val="00002F76"/>
    <w:rsid w:val="00004A87"/>
    <w:rsid w:val="00004B15"/>
    <w:rsid w:val="00004C3E"/>
    <w:rsid w:val="00005107"/>
    <w:rsid w:val="000057F6"/>
    <w:rsid w:val="00006F43"/>
    <w:rsid w:val="00007309"/>
    <w:rsid w:val="0000793B"/>
    <w:rsid w:val="00014138"/>
    <w:rsid w:val="0001443A"/>
    <w:rsid w:val="00020246"/>
    <w:rsid w:val="00020E28"/>
    <w:rsid w:val="000217C9"/>
    <w:rsid w:val="00022839"/>
    <w:rsid w:val="00023CB2"/>
    <w:rsid w:val="00023D72"/>
    <w:rsid w:val="0002515A"/>
    <w:rsid w:val="00026797"/>
    <w:rsid w:val="00026F6D"/>
    <w:rsid w:val="0003041D"/>
    <w:rsid w:val="0003069E"/>
    <w:rsid w:val="00032224"/>
    <w:rsid w:val="0003324A"/>
    <w:rsid w:val="0003340B"/>
    <w:rsid w:val="00035E8E"/>
    <w:rsid w:val="0003626D"/>
    <w:rsid w:val="00036E33"/>
    <w:rsid w:val="0003700D"/>
    <w:rsid w:val="000407D2"/>
    <w:rsid w:val="00041C1F"/>
    <w:rsid w:val="00045EE5"/>
    <w:rsid w:val="00046DDB"/>
    <w:rsid w:val="0004739F"/>
    <w:rsid w:val="0005205D"/>
    <w:rsid w:val="0005231E"/>
    <w:rsid w:val="00053204"/>
    <w:rsid w:val="0005360F"/>
    <w:rsid w:val="00053E12"/>
    <w:rsid w:val="000541A5"/>
    <w:rsid w:val="00054B3A"/>
    <w:rsid w:val="000555C6"/>
    <w:rsid w:val="0005636A"/>
    <w:rsid w:val="00056791"/>
    <w:rsid w:val="00056EB4"/>
    <w:rsid w:val="000573D0"/>
    <w:rsid w:val="00057EC2"/>
    <w:rsid w:val="00060D74"/>
    <w:rsid w:val="00061AFA"/>
    <w:rsid w:val="00062B11"/>
    <w:rsid w:val="0006346F"/>
    <w:rsid w:val="00063828"/>
    <w:rsid w:val="00066597"/>
    <w:rsid w:val="00067824"/>
    <w:rsid w:val="00072962"/>
    <w:rsid w:val="00072F83"/>
    <w:rsid w:val="000732C5"/>
    <w:rsid w:val="000734A2"/>
    <w:rsid w:val="00073D70"/>
    <w:rsid w:val="000744DA"/>
    <w:rsid w:val="00080085"/>
    <w:rsid w:val="00080531"/>
    <w:rsid w:val="000813A7"/>
    <w:rsid w:val="00081DF3"/>
    <w:rsid w:val="00082E34"/>
    <w:rsid w:val="0008352B"/>
    <w:rsid w:val="00083E11"/>
    <w:rsid w:val="00084348"/>
    <w:rsid w:val="0008503F"/>
    <w:rsid w:val="00085254"/>
    <w:rsid w:val="000861F3"/>
    <w:rsid w:val="00087C64"/>
    <w:rsid w:val="000900E6"/>
    <w:rsid w:val="0009129B"/>
    <w:rsid w:val="00092572"/>
    <w:rsid w:val="00092E8F"/>
    <w:rsid w:val="00095412"/>
    <w:rsid w:val="00096168"/>
    <w:rsid w:val="00096998"/>
    <w:rsid w:val="000976A3"/>
    <w:rsid w:val="000A07A3"/>
    <w:rsid w:val="000A0DF1"/>
    <w:rsid w:val="000A0FB3"/>
    <w:rsid w:val="000A2649"/>
    <w:rsid w:val="000A26B0"/>
    <w:rsid w:val="000A68EE"/>
    <w:rsid w:val="000A6ABF"/>
    <w:rsid w:val="000A73C0"/>
    <w:rsid w:val="000A7C62"/>
    <w:rsid w:val="000B0440"/>
    <w:rsid w:val="000B17B7"/>
    <w:rsid w:val="000B26D2"/>
    <w:rsid w:val="000B3323"/>
    <w:rsid w:val="000B44BE"/>
    <w:rsid w:val="000B70BC"/>
    <w:rsid w:val="000B78B8"/>
    <w:rsid w:val="000C183C"/>
    <w:rsid w:val="000C22D9"/>
    <w:rsid w:val="000C235A"/>
    <w:rsid w:val="000C2ABD"/>
    <w:rsid w:val="000C3295"/>
    <w:rsid w:val="000C4B20"/>
    <w:rsid w:val="000C598A"/>
    <w:rsid w:val="000C5DE7"/>
    <w:rsid w:val="000C62E7"/>
    <w:rsid w:val="000C7D00"/>
    <w:rsid w:val="000D01C7"/>
    <w:rsid w:val="000D05FA"/>
    <w:rsid w:val="000D0754"/>
    <w:rsid w:val="000D0B21"/>
    <w:rsid w:val="000D16AF"/>
    <w:rsid w:val="000D289F"/>
    <w:rsid w:val="000D31B4"/>
    <w:rsid w:val="000D6A87"/>
    <w:rsid w:val="000D70EF"/>
    <w:rsid w:val="000D73DF"/>
    <w:rsid w:val="000E0D44"/>
    <w:rsid w:val="000E0EF7"/>
    <w:rsid w:val="000E13C7"/>
    <w:rsid w:val="000E25B0"/>
    <w:rsid w:val="000E28C0"/>
    <w:rsid w:val="000E2A20"/>
    <w:rsid w:val="000E3F3E"/>
    <w:rsid w:val="000E43C6"/>
    <w:rsid w:val="000E4E26"/>
    <w:rsid w:val="000E5E41"/>
    <w:rsid w:val="000E62EE"/>
    <w:rsid w:val="000E6721"/>
    <w:rsid w:val="000E67AE"/>
    <w:rsid w:val="000E71EB"/>
    <w:rsid w:val="000E74BD"/>
    <w:rsid w:val="000E7BDC"/>
    <w:rsid w:val="000F16E4"/>
    <w:rsid w:val="000F19BF"/>
    <w:rsid w:val="000F2541"/>
    <w:rsid w:val="000F34A0"/>
    <w:rsid w:val="000F413E"/>
    <w:rsid w:val="000F5148"/>
    <w:rsid w:val="000F5965"/>
    <w:rsid w:val="000F59F7"/>
    <w:rsid w:val="000F7517"/>
    <w:rsid w:val="00100AEA"/>
    <w:rsid w:val="00100E8F"/>
    <w:rsid w:val="0010161C"/>
    <w:rsid w:val="00102375"/>
    <w:rsid w:val="00102FB7"/>
    <w:rsid w:val="001032A9"/>
    <w:rsid w:val="0010360D"/>
    <w:rsid w:val="0010577B"/>
    <w:rsid w:val="001062A3"/>
    <w:rsid w:val="00106EE9"/>
    <w:rsid w:val="001109A2"/>
    <w:rsid w:val="00114C20"/>
    <w:rsid w:val="0011632B"/>
    <w:rsid w:val="00116F27"/>
    <w:rsid w:val="0011717F"/>
    <w:rsid w:val="001205ED"/>
    <w:rsid w:val="0012132B"/>
    <w:rsid w:val="00121930"/>
    <w:rsid w:val="00121D5D"/>
    <w:rsid w:val="00122F9C"/>
    <w:rsid w:val="00123E7D"/>
    <w:rsid w:val="001240BC"/>
    <w:rsid w:val="0012525E"/>
    <w:rsid w:val="001252C2"/>
    <w:rsid w:val="001256E2"/>
    <w:rsid w:val="00126DAE"/>
    <w:rsid w:val="0013021D"/>
    <w:rsid w:val="00131482"/>
    <w:rsid w:val="00132043"/>
    <w:rsid w:val="00132491"/>
    <w:rsid w:val="00133BB2"/>
    <w:rsid w:val="001343F6"/>
    <w:rsid w:val="00134723"/>
    <w:rsid w:val="00135632"/>
    <w:rsid w:val="00136AF2"/>
    <w:rsid w:val="0013706C"/>
    <w:rsid w:val="0013784E"/>
    <w:rsid w:val="00141664"/>
    <w:rsid w:val="001416EB"/>
    <w:rsid w:val="00142685"/>
    <w:rsid w:val="001428A3"/>
    <w:rsid w:val="00145819"/>
    <w:rsid w:val="001458A0"/>
    <w:rsid w:val="00145DDE"/>
    <w:rsid w:val="001472FF"/>
    <w:rsid w:val="001475BC"/>
    <w:rsid w:val="001476E0"/>
    <w:rsid w:val="00153839"/>
    <w:rsid w:val="00154DE1"/>
    <w:rsid w:val="00155360"/>
    <w:rsid w:val="00156AFF"/>
    <w:rsid w:val="001570D2"/>
    <w:rsid w:val="001614CB"/>
    <w:rsid w:val="00161F1A"/>
    <w:rsid w:val="00162111"/>
    <w:rsid w:val="00163D3B"/>
    <w:rsid w:val="00165203"/>
    <w:rsid w:val="0016526F"/>
    <w:rsid w:val="00165CF8"/>
    <w:rsid w:val="0016625C"/>
    <w:rsid w:val="001665A4"/>
    <w:rsid w:val="00166951"/>
    <w:rsid w:val="00167772"/>
    <w:rsid w:val="00170550"/>
    <w:rsid w:val="00170572"/>
    <w:rsid w:val="00170C0D"/>
    <w:rsid w:val="00170D73"/>
    <w:rsid w:val="00170F38"/>
    <w:rsid w:val="001738B2"/>
    <w:rsid w:val="00174917"/>
    <w:rsid w:val="0017568A"/>
    <w:rsid w:val="00176362"/>
    <w:rsid w:val="00176420"/>
    <w:rsid w:val="00177774"/>
    <w:rsid w:val="00177B23"/>
    <w:rsid w:val="00181B3C"/>
    <w:rsid w:val="00181E51"/>
    <w:rsid w:val="001822AC"/>
    <w:rsid w:val="00182690"/>
    <w:rsid w:val="00182E16"/>
    <w:rsid w:val="00184AA1"/>
    <w:rsid w:val="0018642E"/>
    <w:rsid w:val="00186527"/>
    <w:rsid w:val="00187355"/>
    <w:rsid w:val="0019244E"/>
    <w:rsid w:val="00194602"/>
    <w:rsid w:val="00194729"/>
    <w:rsid w:val="00195AF3"/>
    <w:rsid w:val="00195BCD"/>
    <w:rsid w:val="00197750"/>
    <w:rsid w:val="00197E7F"/>
    <w:rsid w:val="001A13FB"/>
    <w:rsid w:val="001A1850"/>
    <w:rsid w:val="001A3DD0"/>
    <w:rsid w:val="001A46C6"/>
    <w:rsid w:val="001A4F3B"/>
    <w:rsid w:val="001A6649"/>
    <w:rsid w:val="001A6C69"/>
    <w:rsid w:val="001B015C"/>
    <w:rsid w:val="001B1AB1"/>
    <w:rsid w:val="001B2D44"/>
    <w:rsid w:val="001B5BFD"/>
    <w:rsid w:val="001B637F"/>
    <w:rsid w:val="001B66AE"/>
    <w:rsid w:val="001B6CF3"/>
    <w:rsid w:val="001B70CA"/>
    <w:rsid w:val="001C0372"/>
    <w:rsid w:val="001C16C6"/>
    <w:rsid w:val="001C24ED"/>
    <w:rsid w:val="001C3212"/>
    <w:rsid w:val="001C4EC8"/>
    <w:rsid w:val="001C587B"/>
    <w:rsid w:val="001C6D7F"/>
    <w:rsid w:val="001C6EC3"/>
    <w:rsid w:val="001C79B8"/>
    <w:rsid w:val="001D13D6"/>
    <w:rsid w:val="001D15E0"/>
    <w:rsid w:val="001D3E7C"/>
    <w:rsid w:val="001D40A5"/>
    <w:rsid w:val="001D4670"/>
    <w:rsid w:val="001D4F0C"/>
    <w:rsid w:val="001D6CAB"/>
    <w:rsid w:val="001D73D4"/>
    <w:rsid w:val="001E07EA"/>
    <w:rsid w:val="001E09BF"/>
    <w:rsid w:val="001E11B8"/>
    <w:rsid w:val="001E1398"/>
    <w:rsid w:val="001E16C7"/>
    <w:rsid w:val="001E2BF3"/>
    <w:rsid w:val="001E3185"/>
    <w:rsid w:val="001E333F"/>
    <w:rsid w:val="001E69E9"/>
    <w:rsid w:val="001F24BB"/>
    <w:rsid w:val="001F3479"/>
    <w:rsid w:val="001F3C83"/>
    <w:rsid w:val="001F4089"/>
    <w:rsid w:val="001F50DE"/>
    <w:rsid w:val="001F60BF"/>
    <w:rsid w:val="001F6515"/>
    <w:rsid w:val="001F6EC1"/>
    <w:rsid w:val="001F70DA"/>
    <w:rsid w:val="001F7E65"/>
    <w:rsid w:val="00204B25"/>
    <w:rsid w:val="00204C7E"/>
    <w:rsid w:val="002057C4"/>
    <w:rsid w:val="002074FB"/>
    <w:rsid w:val="00210906"/>
    <w:rsid w:val="00210AE4"/>
    <w:rsid w:val="002139A6"/>
    <w:rsid w:val="00213FE5"/>
    <w:rsid w:val="002141B3"/>
    <w:rsid w:val="002144D5"/>
    <w:rsid w:val="00214DA8"/>
    <w:rsid w:val="002156D1"/>
    <w:rsid w:val="00215C80"/>
    <w:rsid w:val="00215ED8"/>
    <w:rsid w:val="00216D7E"/>
    <w:rsid w:val="00220F15"/>
    <w:rsid w:val="00220F5B"/>
    <w:rsid w:val="0022210A"/>
    <w:rsid w:val="00223C8B"/>
    <w:rsid w:val="00224B42"/>
    <w:rsid w:val="0022537B"/>
    <w:rsid w:val="00225B6D"/>
    <w:rsid w:val="002305BE"/>
    <w:rsid w:val="00230727"/>
    <w:rsid w:val="00230A44"/>
    <w:rsid w:val="00233964"/>
    <w:rsid w:val="0023460E"/>
    <w:rsid w:val="00236141"/>
    <w:rsid w:val="00237711"/>
    <w:rsid w:val="002406B7"/>
    <w:rsid w:val="0024074A"/>
    <w:rsid w:val="0024165B"/>
    <w:rsid w:val="002425DE"/>
    <w:rsid w:val="00242CF5"/>
    <w:rsid w:val="002430DA"/>
    <w:rsid w:val="00245C92"/>
    <w:rsid w:val="0024753E"/>
    <w:rsid w:val="002508D1"/>
    <w:rsid w:val="00251608"/>
    <w:rsid w:val="002522C8"/>
    <w:rsid w:val="00254140"/>
    <w:rsid w:val="002548A3"/>
    <w:rsid w:val="00254E98"/>
    <w:rsid w:val="00256579"/>
    <w:rsid w:val="002568A9"/>
    <w:rsid w:val="00257078"/>
    <w:rsid w:val="0025735C"/>
    <w:rsid w:val="00257480"/>
    <w:rsid w:val="00257B76"/>
    <w:rsid w:val="002619FE"/>
    <w:rsid w:val="002626FA"/>
    <w:rsid w:val="00265CC6"/>
    <w:rsid w:val="002661D2"/>
    <w:rsid w:val="0026643E"/>
    <w:rsid w:val="00266A80"/>
    <w:rsid w:val="0026734F"/>
    <w:rsid w:val="0026782B"/>
    <w:rsid w:val="0027034E"/>
    <w:rsid w:val="00270A9C"/>
    <w:rsid w:val="0027117C"/>
    <w:rsid w:val="002715D3"/>
    <w:rsid w:val="00271D8A"/>
    <w:rsid w:val="0027238A"/>
    <w:rsid w:val="00272696"/>
    <w:rsid w:val="0027314C"/>
    <w:rsid w:val="00273D04"/>
    <w:rsid w:val="00275CBF"/>
    <w:rsid w:val="00276279"/>
    <w:rsid w:val="00276FF0"/>
    <w:rsid w:val="00277511"/>
    <w:rsid w:val="0028489E"/>
    <w:rsid w:val="00284CCB"/>
    <w:rsid w:val="00285D03"/>
    <w:rsid w:val="00286673"/>
    <w:rsid w:val="00286FCA"/>
    <w:rsid w:val="00287C4C"/>
    <w:rsid w:val="00287D7D"/>
    <w:rsid w:val="00291163"/>
    <w:rsid w:val="00292769"/>
    <w:rsid w:val="002933D5"/>
    <w:rsid w:val="002934BA"/>
    <w:rsid w:val="002A10CA"/>
    <w:rsid w:val="002A1B90"/>
    <w:rsid w:val="002A1D94"/>
    <w:rsid w:val="002A1DE5"/>
    <w:rsid w:val="002A2940"/>
    <w:rsid w:val="002A317A"/>
    <w:rsid w:val="002A3189"/>
    <w:rsid w:val="002A364C"/>
    <w:rsid w:val="002A3C78"/>
    <w:rsid w:val="002A3CD1"/>
    <w:rsid w:val="002A3CD3"/>
    <w:rsid w:val="002A50C7"/>
    <w:rsid w:val="002A5675"/>
    <w:rsid w:val="002A5737"/>
    <w:rsid w:val="002A5817"/>
    <w:rsid w:val="002A5DDC"/>
    <w:rsid w:val="002A6A1F"/>
    <w:rsid w:val="002A7824"/>
    <w:rsid w:val="002B0555"/>
    <w:rsid w:val="002B110C"/>
    <w:rsid w:val="002B1125"/>
    <w:rsid w:val="002B13AB"/>
    <w:rsid w:val="002B13AE"/>
    <w:rsid w:val="002B17A5"/>
    <w:rsid w:val="002B2A62"/>
    <w:rsid w:val="002B3C30"/>
    <w:rsid w:val="002B52D1"/>
    <w:rsid w:val="002B75AE"/>
    <w:rsid w:val="002B7D66"/>
    <w:rsid w:val="002C1047"/>
    <w:rsid w:val="002C16A5"/>
    <w:rsid w:val="002C1891"/>
    <w:rsid w:val="002C1AF5"/>
    <w:rsid w:val="002C1F08"/>
    <w:rsid w:val="002C47A4"/>
    <w:rsid w:val="002C4C52"/>
    <w:rsid w:val="002C4E1C"/>
    <w:rsid w:val="002C6188"/>
    <w:rsid w:val="002C62C8"/>
    <w:rsid w:val="002D19FE"/>
    <w:rsid w:val="002D1E67"/>
    <w:rsid w:val="002D231D"/>
    <w:rsid w:val="002D2443"/>
    <w:rsid w:val="002D419C"/>
    <w:rsid w:val="002D732E"/>
    <w:rsid w:val="002E01E8"/>
    <w:rsid w:val="002E07DE"/>
    <w:rsid w:val="002E10B5"/>
    <w:rsid w:val="002E1AA6"/>
    <w:rsid w:val="002E2138"/>
    <w:rsid w:val="002E2522"/>
    <w:rsid w:val="002E344F"/>
    <w:rsid w:val="002E34F8"/>
    <w:rsid w:val="002E3658"/>
    <w:rsid w:val="002E3732"/>
    <w:rsid w:val="002E3A8D"/>
    <w:rsid w:val="002E4868"/>
    <w:rsid w:val="002E4A47"/>
    <w:rsid w:val="002E59AC"/>
    <w:rsid w:val="002E7BC0"/>
    <w:rsid w:val="002F0D2C"/>
    <w:rsid w:val="002F0DC8"/>
    <w:rsid w:val="002F1366"/>
    <w:rsid w:val="002F15D7"/>
    <w:rsid w:val="002F18DD"/>
    <w:rsid w:val="002F18F2"/>
    <w:rsid w:val="002F26A3"/>
    <w:rsid w:val="002F271C"/>
    <w:rsid w:val="002F2D04"/>
    <w:rsid w:val="002F3960"/>
    <w:rsid w:val="002F3FA8"/>
    <w:rsid w:val="002F5FFF"/>
    <w:rsid w:val="002F6F90"/>
    <w:rsid w:val="002F7231"/>
    <w:rsid w:val="0030003B"/>
    <w:rsid w:val="0030184D"/>
    <w:rsid w:val="003034F0"/>
    <w:rsid w:val="003035F4"/>
    <w:rsid w:val="00304486"/>
    <w:rsid w:val="003053CB"/>
    <w:rsid w:val="00305714"/>
    <w:rsid w:val="00305F8A"/>
    <w:rsid w:val="0031113C"/>
    <w:rsid w:val="00312329"/>
    <w:rsid w:val="003126DA"/>
    <w:rsid w:val="00312FB5"/>
    <w:rsid w:val="00316D93"/>
    <w:rsid w:val="00317368"/>
    <w:rsid w:val="00320C24"/>
    <w:rsid w:val="00321A79"/>
    <w:rsid w:val="00321B91"/>
    <w:rsid w:val="0032219E"/>
    <w:rsid w:val="00322686"/>
    <w:rsid w:val="00324199"/>
    <w:rsid w:val="003255F1"/>
    <w:rsid w:val="0032601C"/>
    <w:rsid w:val="003266DF"/>
    <w:rsid w:val="00326867"/>
    <w:rsid w:val="00327342"/>
    <w:rsid w:val="003276DA"/>
    <w:rsid w:val="00327A95"/>
    <w:rsid w:val="00330322"/>
    <w:rsid w:val="003306D3"/>
    <w:rsid w:val="0033315E"/>
    <w:rsid w:val="003338F4"/>
    <w:rsid w:val="00333B8C"/>
    <w:rsid w:val="0033720A"/>
    <w:rsid w:val="0033744A"/>
    <w:rsid w:val="00337610"/>
    <w:rsid w:val="00337D2B"/>
    <w:rsid w:val="00342305"/>
    <w:rsid w:val="00343F79"/>
    <w:rsid w:val="00344814"/>
    <w:rsid w:val="003462A3"/>
    <w:rsid w:val="0034640B"/>
    <w:rsid w:val="003472EC"/>
    <w:rsid w:val="00350E57"/>
    <w:rsid w:val="00352672"/>
    <w:rsid w:val="00352849"/>
    <w:rsid w:val="003531EE"/>
    <w:rsid w:val="003560B9"/>
    <w:rsid w:val="00356F02"/>
    <w:rsid w:val="003573D6"/>
    <w:rsid w:val="0036057B"/>
    <w:rsid w:val="00360634"/>
    <w:rsid w:val="00361A33"/>
    <w:rsid w:val="00361E3C"/>
    <w:rsid w:val="00362EAE"/>
    <w:rsid w:val="00365A49"/>
    <w:rsid w:val="00365E5D"/>
    <w:rsid w:val="00366803"/>
    <w:rsid w:val="0037035B"/>
    <w:rsid w:val="003710DC"/>
    <w:rsid w:val="00372FAB"/>
    <w:rsid w:val="0037304A"/>
    <w:rsid w:val="003733D9"/>
    <w:rsid w:val="003753D4"/>
    <w:rsid w:val="00376CD2"/>
    <w:rsid w:val="0037744E"/>
    <w:rsid w:val="003778C6"/>
    <w:rsid w:val="003806E8"/>
    <w:rsid w:val="0038112D"/>
    <w:rsid w:val="00381282"/>
    <w:rsid w:val="00381DE4"/>
    <w:rsid w:val="00383B37"/>
    <w:rsid w:val="0038595C"/>
    <w:rsid w:val="00386D98"/>
    <w:rsid w:val="00387402"/>
    <w:rsid w:val="00387E0E"/>
    <w:rsid w:val="003916C3"/>
    <w:rsid w:val="0039176A"/>
    <w:rsid w:val="00391C85"/>
    <w:rsid w:val="00392675"/>
    <w:rsid w:val="00393D1E"/>
    <w:rsid w:val="00393D7B"/>
    <w:rsid w:val="003958CC"/>
    <w:rsid w:val="00396075"/>
    <w:rsid w:val="003A158B"/>
    <w:rsid w:val="003A215E"/>
    <w:rsid w:val="003A2797"/>
    <w:rsid w:val="003A3255"/>
    <w:rsid w:val="003A37F5"/>
    <w:rsid w:val="003A4B07"/>
    <w:rsid w:val="003A50E6"/>
    <w:rsid w:val="003A56AF"/>
    <w:rsid w:val="003A57A8"/>
    <w:rsid w:val="003A5B99"/>
    <w:rsid w:val="003A68DC"/>
    <w:rsid w:val="003A7C9D"/>
    <w:rsid w:val="003B0AA4"/>
    <w:rsid w:val="003B0AEB"/>
    <w:rsid w:val="003B25A2"/>
    <w:rsid w:val="003B3099"/>
    <w:rsid w:val="003B3290"/>
    <w:rsid w:val="003B340A"/>
    <w:rsid w:val="003B455D"/>
    <w:rsid w:val="003B5E69"/>
    <w:rsid w:val="003B5F00"/>
    <w:rsid w:val="003B67C7"/>
    <w:rsid w:val="003C0737"/>
    <w:rsid w:val="003C0DC0"/>
    <w:rsid w:val="003C1712"/>
    <w:rsid w:val="003C1F77"/>
    <w:rsid w:val="003C307F"/>
    <w:rsid w:val="003C52B8"/>
    <w:rsid w:val="003C52E1"/>
    <w:rsid w:val="003C5E73"/>
    <w:rsid w:val="003D09BB"/>
    <w:rsid w:val="003D1A59"/>
    <w:rsid w:val="003D2E5D"/>
    <w:rsid w:val="003D62FD"/>
    <w:rsid w:val="003D6A12"/>
    <w:rsid w:val="003D73D3"/>
    <w:rsid w:val="003E0242"/>
    <w:rsid w:val="003E0635"/>
    <w:rsid w:val="003E0EDE"/>
    <w:rsid w:val="003E1342"/>
    <w:rsid w:val="003E2BB5"/>
    <w:rsid w:val="003E4E56"/>
    <w:rsid w:val="003E5316"/>
    <w:rsid w:val="003E5CE8"/>
    <w:rsid w:val="003E66E8"/>
    <w:rsid w:val="003F0BA6"/>
    <w:rsid w:val="003F137B"/>
    <w:rsid w:val="003F1591"/>
    <w:rsid w:val="003F1C8A"/>
    <w:rsid w:val="003F3D05"/>
    <w:rsid w:val="003F4B56"/>
    <w:rsid w:val="003F5677"/>
    <w:rsid w:val="003F6B31"/>
    <w:rsid w:val="003F6DB6"/>
    <w:rsid w:val="00400164"/>
    <w:rsid w:val="004004BD"/>
    <w:rsid w:val="004010F0"/>
    <w:rsid w:val="00401F4C"/>
    <w:rsid w:val="004028D8"/>
    <w:rsid w:val="0040364C"/>
    <w:rsid w:val="00403689"/>
    <w:rsid w:val="00404508"/>
    <w:rsid w:val="004048F2"/>
    <w:rsid w:val="00404C27"/>
    <w:rsid w:val="004063EA"/>
    <w:rsid w:val="00410389"/>
    <w:rsid w:val="0041087F"/>
    <w:rsid w:val="0041115A"/>
    <w:rsid w:val="004123BB"/>
    <w:rsid w:val="00412C28"/>
    <w:rsid w:val="0041314A"/>
    <w:rsid w:val="0041691E"/>
    <w:rsid w:val="00416951"/>
    <w:rsid w:val="00416A81"/>
    <w:rsid w:val="00416DA3"/>
    <w:rsid w:val="0041783A"/>
    <w:rsid w:val="00417ADA"/>
    <w:rsid w:val="004201BB"/>
    <w:rsid w:val="0042213F"/>
    <w:rsid w:val="00423F18"/>
    <w:rsid w:val="004278DF"/>
    <w:rsid w:val="004318D6"/>
    <w:rsid w:val="00431B1A"/>
    <w:rsid w:val="00431CA8"/>
    <w:rsid w:val="00431FB9"/>
    <w:rsid w:val="0043252B"/>
    <w:rsid w:val="00432DFD"/>
    <w:rsid w:val="004335DC"/>
    <w:rsid w:val="004337D5"/>
    <w:rsid w:val="00434CA3"/>
    <w:rsid w:val="00437125"/>
    <w:rsid w:val="0043758A"/>
    <w:rsid w:val="00437B16"/>
    <w:rsid w:val="00441B37"/>
    <w:rsid w:val="00442EC8"/>
    <w:rsid w:val="004436F8"/>
    <w:rsid w:val="0044423F"/>
    <w:rsid w:val="00445D88"/>
    <w:rsid w:val="0044755B"/>
    <w:rsid w:val="00450088"/>
    <w:rsid w:val="004509EE"/>
    <w:rsid w:val="00450FBD"/>
    <w:rsid w:val="00451D9A"/>
    <w:rsid w:val="00452138"/>
    <w:rsid w:val="00452162"/>
    <w:rsid w:val="00452E95"/>
    <w:rsid w:val="004530D7"/>
    <w:rsid w:val="004534DC"/>
    <w:rsid w:val="004534EE"/>
    <w:rsid w:val="004543A2"/>
    <w:rsid w:val="00456A74"/>
    <w:rsid w:val="00456DA3"/>
    <w:rsid w:val="00457135"/>
    <w:rsid w:val="004576D6"/>
    <w:rsid w:val="004578EF"/>
    <w:rsid w:val="004610D8"/>
    <w:rsid w:val="00466214"/>
    <w:rsid w:val="004672E3"/>
    <w:rsid w:val="00467518"/>
    <w:rsid w:val="00467AFF"/>
    <w:rsid w:val="004702B0"/>
    <w:rsid w:val="00471957"/>
    <w:rsid w:val="00471E75"/>
    <w:rsid w:val="0047217C"/>
    <w:rsid w:val="004731FD"/>
    <w:rsid w:val="00473631"/>
    <w:rsid w:val="00480A39"/>
    <w:rsid w:val="0048280E"/>
    <w:rsid w:val="0048347A"/>
    <w:rsid w:val="0048351F"/>
    <w:rsid w:val="00483DFF"/>
    <w:rsid w:val="00486506"/>
    <w:rsid w:val="00490713"/>
    <w:rsid w:val="00491B77"/>
    <w:rsid w:val="00491CA9"/>
    <w:rsid w:val="00491ED7"/>
    <w:rsid w:val="00492369"/>
    <w:rsid w:val="004937A6"/>
    <w:rsid w:val="00493D70"/>
    <w:rsid w:val="00493F09"/>
    <w:rsid w:val="004942FE"/>
    <w:rsid w:val="00494302"/>
    <w:rsid w:val="004961D8"/>
    <w:rsid w:val="004A1B96"/>
    <w:rsid w:val="004A1D6F"/>
    <w:rsid w:val="004A356D"/>
    <w:rsid w:val="004A4581"/>
    <w:rsid w:val="004A61E6"/>
    <w:rsid w:val="004A65DE"/>
    <w:rsid w:val="004B2431"/>
    <w:rsid w:val="004B4DC9"/>
    <w:rsid w:val="004B4E21"/>
    <w:rsid w:val="004B5CA4"/>
    <w:rsid w:val="004C073B"/>
    <w:rsid w:val="004C0CEA"/>
    <w:rsid w:val="004C12E3"/>
    <w:rsid w:val="004C29D0"/>
    <w:rsid w:val="004C2EBA"/>
    <w:rsid w:val="004C3D22"/>
    <w:rsid w:val="004C46DC"/>
    <w:rsid w:val="004C7917"/>
    <w:rsid w:val="004C7DE7"/>
    <w:rsid w:val="004C7E5A"/>
    <w:rsid w:val="004D09A3"/>
    <w:rsid w:val="004D2D75"/>
    <w:rsid w:val="004D508A"/>
    <w:rsid w:val="004D5694"/>
    <w:rsid w:val="004D6FE4"/>
    <w:rsid w:val="004D7E40"/>
    <w:rsid w:val="004E285C"/>
    <w:rsid w:val="004E40D1"/>
    <w:rsid w:val="004E4699"/>
    <w:rsid w:val="004E4A4C"/>
    <w:rsid w:val="004E5F75"/>
    <w:rsid w:val="004E6473"/>
    <w:rsid w:val="004E69C8"/>
    <w:rsid w:val="004E6AC0"/>
    <w:rsid w:val="004E6FCE"/>
    <w:rsid w:val="004E7BC8"/>
    <w:rsid w:val="004E7C62"/>
    <w:rsid w:val="004F0305"/>
    <w:rsid w:val="004F1DC8"/>
    <w:rsid w:val="004F1E4E"/>
    <w:rsid w:val="004F317A"/>
    <w:rsid w:val="004F3671"/>
    <w:rsid w:val="004F41FD"/>
    <w:rsid w:val="004F6305"/>
    <w:rsid w:val="004F642F"/>
    <w:rsid w:val="004F7460"/>
    <w:rsid w:val="005003AD"/>
    <w:rsid w:val="00500EE0"/>
    <w:rsid w:val="00503A10"/>
    <w:rsid w:val="0050413E"/>
    <w:rsid w:val="005044AB"/>
    <w:rsid w:val="005061DA"/>
    <w:rsid w:val="00506A07"/>
    <w:rsid w:val="00506FB3"/>
    <w:rsid w:val="0050756E"/>
    <w:rsid w:val="00507A05"/>
    <w:rsid w:val="00507A3F"/>
    <w:rsid w:val="005101B2"/>
    <w:rsid w:val="00510DA2"/>
    <w:rsid w:val="00511631"/>
    <w:rsid w:val="00511D56"/>
    <w:rsid w:val="00514FDA"/>
    <w:rsid w:val="005167E4"/>
    <w:rsid w:val="00520F1F"/>
    <w:rsid w:val="0052114B"/>
    <w:rsid w:val="005213E5"/>
    <w:rsid w:val="00521CE6"/>
    <w:rsid w:val="0052240E"/>
    <w:rsid w:val="005226CD"/>
    <w:rsid w:val="00522BE6"/>
    <w:rsid w:val="00522FAA"/>
    <w:rsid w:val="00523F52"/>
    <w:rsid w:val="00524E15"/>
    <w:rsid w:val="00524F35"/>
    <w:rsid w:val="00527526"/>
    <w:rsid w:val="005276EE"/>
    <w:rsid w:val="00527933"/>
    <w:rsid w:val="00531BFB"/>
    <w:rsid w:val="00531D27"/>
    <w:rsid w:val="005332AF"/>
    <w:rsid w:val="005338A1"/>
    <w:rsid w:val="00535213"/>
    <w:rsid w:val="005357E5"/>
    <w:rsid w:val="005360B4"/>
    <w:rsid w:val="00536B2F"/>
    <w:rsid w:val="005378DA"/>
    <w:rsid w:val="00537BD2"/>
    <w:rsid w:val="00541CA6"/>
    <w:rsid w:val="0054265D"/>
    <w:rsid w:val="005448ED"/>
    <w:rsid w:val="00544B00"/>
    <w:rsid w:val="00545AE8"/>
    <w:rsid w:val="0054724A"/>
    <w:rsid w:val="00547E20"/>
    <w:rsid w:val="00551974"/>
    <w:rsid w:val="0055231F"/>
    <w:rsid w:val="00552690"/>
    <w:rsid w:val="005528CA"/>
    <w:rsid w:val="00552B65"/>
    <w:rsid w:val="00553A4B"/>
    <w:rsid w:val="005551AF"/>
    <w:rsid w:val="005557E1"/>
    <w:rsid w:val="0055668A"/>
    <w:rsid w:val="0056071C"/>
    <w:rsid w:val="00560890"/>
    <w:rsid w:val="00561CDB"/>
    <w:rsid w:val="005629CA"/>
    <w:rsid w:val="00562F4C"/>
    <w:rsid w:val="0056331D"/>
    <w:rsid w:val="00564BC0"/>
    <w:rsid w:val="00565453"/>
    <w:rsid w:val="0056684C"/>
    <w:rsid w:val="005701E1"/>
    <w:rsid w:val="0057094C"/>
    <w:rsid w:val="005746DA"/>
    <w:rsid w:val="005775BA"/>
    <w:rsid w:val="00580EC1"/>
    <w:rsid w:val="00581E98"/>
    <w:rsid w:val="0058372A"/>
    <w:rsid w:val="00584CC9"/>
    <w:rsid w:val="00585A3F"/>
    <w:rsid w:val="005865F9"/>
    <w:rsid w:val="00586FD0"/>
    <w:rsid w:val="0059060C"/>
    <w:rsid w:val="00590BFB"/>
    <w:rsid w:val="005914C8"/>
    <w:rsid w:val="00592179"/>
    <w:rsid w:val="0059309D"/>
    <w:rsid w:val="0059328D"/>
    <w:rsid w:val="005934BF"/>
    <w:rsid w:val="00593CCF"/>
    <w:rsid w:val="00593D31"/>
    <w:rsid w:val="00593DD8"/>
    <w:rsid w:val="00595E31"/>
    <w:rsid w:val="00597457"/>
    <w:rsid w:val="00597B28"/>
    <w:rsid w:val="00597FDC"/>
    <w:rsid w:val="005A0EE9"/>
    <w:rsid w:val="005A12C0"/>
    <w:rsid w:val="005A2F30"/>
    <w:rsid w:val="005A3D20"/>
    <w:rsid w:val="005A4495"/>
    <w:rsid w:val="005A45A3"/>
    <w:rsid w:val="005A52BE"/>
    <w:rsid w:val="005A73FE"/>
    <w:rsid w:val="005A7894"/>
    <w:rsid w:val="005B0577"/>
    <w:rsid w:val="005B0B9F"/>
    <w:rsid w:val="005B171F"/>
    <w:rsid w:val="005B1B03"/>
    <w:rsid w:val="005B231D"/>
    <w:rsid w:val="005B29ED"/>
    <w:rsid w:val="005B2A6D"/>
    <w:rsid w:val="005B3073"/>
    <w:rsid w:val="005B3561"/>
    <w:rsid w:val="005B3B31"/>
    <w:rsid w:val="005B42CD"/>
    <w:rsid w:val="005B4415"/>
    <w:rsid w:val="005B64D6"/>
    <w:rsid w:val="005B6832"/>
    <w:rsid w:val="005B6A0A"/>
    <w:rsid w:val="005B7B89"/>
    <w:rsid w:val="005B7DC8"/>
    <w:rsid w:val="005C0F29"/>
    <w:rsid w:val="005C22D3"/>
    <w:rsid w:val="005C2BC8"/>
    <w:rsid w:val="005C4B95"/>
    <w:rsid w:val="005C60D7"/>
    <w:rsid w:val="005C671A"/>
    <w:rsid w:val="005C678C"/>
    <w:rsid w:val="005C71B0"/>
    <w:rsid w:val="005C7572"/>
    <w:rsid w:val="005C7AFD"/>
    <w:rsid w:val="005D1D39"/>
    <w:rsid w:val="005D1FEA"/>
    <w:rsid w:val="005D231C"/>
    <w:rsid w:val="005D29C8"/>
    <w:rsid w:val="005D2D49"/>
    <w:rsid w:val="005D6C6B"/>
    <w:rsid w:val="005D70BC"/>
    <w:rsid w:val="005D7213"/>
    <w:rsid w:val="005D7EB6"/>
    <w:rsid w:val="005D7F58"/>
    <w:rsid w:val="005E00A7"/>
    <w:rsid w:val="005E208B"/>
    <w:rsid w:val="005E2833"/>
    <w:rsid w:val="005E4B5D"/>
    <w:rsid w:val="005E69F0"/>
    <w:rsid w:val="005E7486"/>
    <w:rsid w:val="005F2A4A"/>
    <w:rsid w:val="005F6271"/>
    <w:rsid w:val="005F6954"/>
    <w:rsid w:val="005F775C"/>
    <w:rsid w:val="00600C26"/>
    <w:rsid w:val="00601813"/>
    <w:rsid w:val="00601C94"/>
    <w:rsid w:val="006025A5"/>
    <w:rsid w:val="00602E46"/>
    <w:rsid w:val="006031B0"/>
    <w:rsid w:val="00603369"/>
    <w:rsid w:val="00607337"/>
    <w:rsid w:val="00607EF6"/>
    <w:rsid w:val="00607F64"/>
    <w:rsid w:val="00607FCD"/>
    <w:rsid w:val="006108F1"/>
    <w:rsid w:val="00612216"/>
    <w:rsid w:val="00612D25"/>
    <w:rsid w:val="00613EA7"/>
    <w:rsid w:val="00615C96"/>
    <w:rsid w:val="00616BAA"/>
    <w:rsid w:val="006208FD"/>
    <w:rsid w:val="00620CF8"/>
    <w:rsid w:val="0062132D"/>
    <w:rsid w:val="006233A9"/>
    <w:rsid w:val="0062388E"/>
    <w:rsid w:val="00626805"/>
    <w:rsid w:val="0062713E"/>
    <w:rsid w:val="006277AC"/>
    <w:rsid w:val="006279A0"/>
    <w:rsid w:val="00630F21"/>
    <w:rsid w:val="00631639"/>
    <w:rsid w:val="00634700"/>
    <w:rsid w:val="00634CAF"/>
    <w:rsid w:val="0063524C"/>
    <w:rsid w:val="00636024"/>
    <w:rsid w:val="00636BCD"/>
    <w:rsid w:val="006419CA"/>
    <w:rsid w:val="00642FB4"/>
    <w:rsid w:val="00644E0C"/>
    <w:rsid w:val="00645D72"/>
    <w:rsid w:val="006460F3"/>
    <w:rsid w:val="00646870"/>
    <w:rsid w:val="00646D7F"/>
    <w:rsid w:val="00646F68"/>
    <w:rsid w:val="0064733D"/>
    <w:rsid w:val="00647A9E"/>
    <w:rsid w:val="00650901"/>
    <w:rsid w:val="00651D06"/>
    <w:rsid w:val="00652091"/>
    <w:rsid w:val="006535B9"/>
    <w:rsid w:val="00653B1C"/>
    <w:rsid w:val="006545EC"/>
    <w:rsid w:val="006565B9"/>
    <w:rsid w:val="00663AF7"/>
    <w:rsid w:val="00663C1A"/>
    <w:rsid w:val="0066402C"/>
    <w:rsid w:val="0066415B"/>
    <w:rsid w:val="00664C90"/>
    <w:rsid w:val="00665E02"/>
    <w:rsid w:val="00666C4B"/>
    <w:rsid w:val="00670FA5"/>
    <w:rsid w:val="006713C7"/>
    <w:rsid w:val="00671759"/>
    <w:rsid w:val="0067208A"/>
    <w:rsid w:val="00673D78"/>
    <w:rsid w:val="00674F1A"/>
    <w:rsid w:val="0067512A"/>
    <w:rsid w:val="0067701C"/>
    <w:rsid w:val="006771EB"/>
    <w:rsid w:val="00677259"/>
    <w:rsid w:val="00677632"/>
    <w:rsid w:val="006806AD"/>
    <w:rsid w:val="00680A3F"/>
    <w:rsid w:val="00680D89"/>
    <w:rsid w:val="006828AE"/>
    <w:rsid w:val="00683CC5"/>
    <w:rsid w:val="0068483D"/>
    <w:rsid w:val="00686719"/>
    <w:rsid w:val="0068757B"/>
    <w:rsid w:val="0069039D"/>
    <w:rsid w:val="006903E7"/>
    <w:rsid w:val="00690B06"/>
    <w:rsid w:val="0069141B"/>
    <w:rsid w:val="00691B68"/>
    <w:rsid w:val="00691C2B"/>
    <w:rsid w:val="00691D55"/>
    <w:rsid w:val="00693C1D"/>
    <w:rsid w:val="006945DE"/>
    <w:rsid w:val="00696046"/>
    <w:rsid w:val="00696C0A"/>
    <w:rsid w:val="00696E71"/>
    <w:rsid w:val="006A1714"/>
    <w:rsid w:val="006A1993"/>
    <w:rsid w:val="006A361D"/>
    <w:rsid w:val="006A36F0"/>
    <w:rsid w:val="006A4521"/>
    <w:rsid w:val="006A45BE"/>
    <w:rsid w:val="006A6552"/>
    <w:rsid w:val="006B071C"/>
    <w:rsid w:val="006B1214"/>
    <w:rsid w:val="006B20EF"/>
    <w:rsid w:val="006B3D68"/>
    <w:rsid w:val="006B3E86"/>
    <w:rsid w:val="006B4886"/>
    <w:rsid w:val="006B4EC1"/>
    <w:rsid w:val="006B4FBE"/>
    <w:rsid w:val="006B5D21"/>
    <w:rsid w:val="006B6136"/>
    <w:rsid w:val="006B6324"/>
    <w:rsid w:val="006B7516"/>
    <w:rsid w:val="006B7BF9"/>
    <w:rsid w:val="006C04BC"/>
    <w:rsid w:val="006C2844"/>
    <w:rsid w:val="006C2AB8"/>
    <w:rsid w:val="006C3920"/>
    <w:rsid w:val="006C4C78"/>
    <w:rsid w:val="006C708E"/>
    <w:rsid w:val="006C73F4"/>
    <w:rsid w:val="006C7867"/>
    <w:rsid w:val="006D2963"/>
    <w:rsid w:val="006D34F1"/>
    <w:rsid w:val="006D41AD"/>
    <w:rsid w:val="006D431C"/>
    <w:rsid w:val="006D551E"/>
    <w:rsid w:val="006E03BF"/>
    <w:rsid w:val="006E1207"/>
    <w:rsid w:val="006E12A2"/>
    <w:rsid w:val="006E2181"/>
    <w:rsid w:val="006E4EF5"/>
    <w:rsid w:val="006E5502"/>
    <w:rsid w:val="006E644B"/>
    <w:rsid w:val="006F7702"/>
    <w:rsid w:val="00702A8F"/>
    <w:rsid w:val="00704062"/>
    <w:rsid w:val="007044F7"/>
    <w:rsid w:val="00704EEB"/>
    <w:rsid w:val="00711F57"/>
    <w:rsid w:val="00712630"/>
    <w:rsid w:val="00713FB0"/>
    <w:rsid w:val="007140B2"/>
    <w:rsid w:val="00714AD7"/>
    <w:rsid w:val="00714B3A"/>
    <w:rsid w:val="00714B46"/>
    <w:rsid w:val="00714DE3"/>
    <w:rsid w:val="0071677B"/>
    <w:rsid w:val="00716B28"/>
    <w:rsid w:val="00716ECB"/>
    <w:rsid w:val="0072063C"/>
    <w:rsid w:val="0072133F"/>
    <w:rsid w:val="00721AD7"/>
    <w:rsid w:val="00722EDB"/>
    <w:rsid w:val="00723805"/>
    <w:rsid w:val="00724287"/>
    <w:rsid w:val="00724628"/>
    <w:rsid w:val="0072756F"/>
    <w:rsid w:val="00727FDF"/>
    <w:rsid w:val="00732675"/>
    <w:rsid w:val="00732930"/>
    <w:rsid w:val="007329EC"/>
    <w:rsid w:val="00733190"/>
    <w:rsid w:val="00734097"/>
    <w:rsid w:val="00735017"/>
    <w:rsid w:val="00735B25"/>
    <w:rsid w:val="007375AF"/>
    <w:rsid w:val="00737F0C"/>
    <w:rsid w:val="007418C8"/>
    <w:rsid w:val="0074232C"/>
    <w:rsid w:val="00742A09"/>
    <w:rsid w:val="00742B63"/>
    <w:rsid w:val="007432A6"/>
    <w:rsid w:val="00745513"/>
    <w:rsid w:val="00745DD3"/>
    <w:rsid w:val="007469CE"/>
    <w:rsid w:val="00746D16"/>
    <w:rsid w:val="00750B11"/>
    <w:rsid w:val="00750CE9"/>
    <w:rsid w:val="007510D0"/>
    <w:rsid w:val="007531E6"/>
    <w:rsid w:val="0075416A"/>
    <w:rsid w:val="00754D0D"/>
    <w:rsid w:val="00756A2F"/>
    <w:rsid w:val="00756D9C"/>
    <w:rsid w:val="0076038A"/>
    <w:rsid w:val="00760798"/>
    <w:rsid w:val="00760D40"/>
    <w:rsid w:val="00760DF1"/>
    <w:rsid w:val="00760E8F"/>
    <w:rsid w:val="007615C2"/>
    <w:rsid w:val="00761B82"/>
    <w:rsid w:val="00762DB4"/>
    <w:rsid w:val="00763EDD"/>
    <w:rsid w:val="007641C9"/>
    <w:rsid w:val="007657CA"/>
    <w:rsid w:val="007701E7"/>
    <w:rsid w:val="00773ED3"/>
    <w:rsid w:val="00774C5A"/>
    <w:rsid w:val="00774E75"/>
    <w:rsid w:val="00775973"/>
    <w:rsid w:val="00776E49"/>
    <w:rsid w:val="007775C0"/>
    <w:rsid w:val="00780507"/>
    <w:rsid w:val="00781155"/>
    <w:rsid w:val="00781210"/>
    <w:rsid w:val="00781D07"/>
    <w:rsid w:val="00781E84"/>
    <w:rsid w:val="00783474"/>
    <w:rsid w:val="00783F41"/>
    <w:rsid w:val="007850F3"/>
    <w:rsid w:val="0078522B"/>
    <w:rsid w:val="007862B5"/>
    <w:rsid w:val="00790A44"/>
    <w:rsid w:val="007912F9"/>
    <w:rsid w:val="00797953"/>
    <w:rsid w:val="00797E41"/>
    <w:rsid w:val="007A00F0"/>
    <w:rsid w:val="007A2936"/>
    <w:rsid w:val="007A2CF1"/>
    <w:rsid w:val="007A39D4"/>
    <w:rsid w:val="007A446F"/>
    <w:rsid w:val="007A4A4C"/>
    <w:rsid w:val="007A52D5"/>
    <w:rsid w:val="007A5A28"/>
    <w:rsid w:val="007A7230"/>
    <w:rsid w:val="007A78C8"/>
    <w:rsid w:val="007A7FD6"/>
    <w:rsid w:val="007B01A9"/>
    <w:rsid w:val="007B042E"/>
    <w:rsid w:val="007B0A16"/>
    <w:rsid w:val="007B184D"/>
    <w:rsid w:val="007B1EF8"/>
    <w:rsid w:val="007B2046"/>
    <w:rsid w:val="007B29F1"/>
    <w:rsid w:val="007B2EE2"/>
    <w:rsid w:val="007B3C5E"/>
    <w:rsid w:val="007B42C1"/>
    <w:rsid w:val="007B6742"/>
    <w:rsid w:val="007B6C02"/>
    <w:rsid w:val="007B6E22"/>
    <w:rsid w:val="007B70A6"/>
    <w:rsid w:val="007B7FD4"/>
    <w:rsid w:val="007C088B"/>
    <w:rsid w:val="007C0ED7"/>
    <w:rsid w:val="007C2180"/>
    <w:rsid w:val="007C2B42"/>
    <w:rsid w:val="007C45E2"/>
    <w:rsid w:val="007C688E"/>
    <w:rsid w:val="007D04BE"/>
    <w:rsid w:val="007D1A37"/>
    <w:rsid w:val="007D27EF"/>
    <w:rsid w:val="007D2D7A"/>
    <w:rsid w:val="007D2F33"/>
    <w:rsid w:val="007D33E2"/>
    <w:rsid w:val="007D3818"/>
    <w:rsid w:val="007D52AC"/>
    <w:rsid w:val="007D575A"/>
    <w:rsid w:val="007D6799"/>
    <w:rsid w:val="007E1244"/>
    <w:rsid w:val="007E29D1"/>
    <w:rsid w:val="007E29FE"/>
    <w:rsid w:val="007E3616"/>
    <w:rsid w:val="007E5EDF"/>
    <w:rsid w:val="007E6A93"/>
    <w:rsid w:val="007E6D8D"/>
    <w:rsid w:val="007F24F9"/>
    <w:rsid w:val="007F25C7"/>
    <w:rsid w:val="007F264D"/>
    <w:rsid w:val="007F3711"/>
    <w:rsid w:val="007F3E3E"/>
    <w:rsid w:val="007F406B"/>
    <w:rsid w:val="007F56DC"/>
    <w:rsid w:val="007F6187"/>
    <w:rsid w:val="007F6B8F"/>
    <w:rsid w:val="007F7929"/>
    <w:rsid w:val="008004A2"/>
    <w:rsid w:val="00800CCA"/>
    <w:rsid w:val="008020B3"/>
    <w:rsid w:val="008021B4"/>
    <w:rsid w:val="00803093"/>
    <w:rsid w:val="0080443C"/>
    <w:rsid w:val="008069E6"/>
    <w:rsid w:val="00806A35"/>
    <w:rsid w:val="008077B7"/>
    <w:rsid w:val="0081011F"/>
    <w:rsid w:val="00810AA8"/>
    <w:rsid w:val="008114E2"/>
    <w:rsid w:val="008116CC"/>
    <w:rsid w:val="00812700"/>
    <w:rsid w:val="00812881"/>
    <w:rsid w:val="00812D74"/>
    <w:rsid w:val="00813402"/>
    <w:rsid w:val="008150F4"/>
    <w:rsid w:val="00815129"/>
    <w:rsid w:val="00815ABF"/>
    <w:rsid w:val="00815B19"/>
    <w:rsid w:val="00815F49"/>
    <w:rsid w:val="008160C5"/>
    <w:rsid w:val="00816770"/>
    <w:rsid w:val="008167FB"/>
    <w:rsid w:val="00816FAE"/>
    <w:rsid w:val="0081721F"/>
    <w:rsid w:val="008201A1"/>
    <w:rsid w:val="00822FA7"/>
    <w:rsid w:val="00823B14"/>
    <w:rsid w:val="0082461F"/>
    <w:rsid w:val="008247C9"/>
    <w:rsid w:val="008251ED"/>
    <w:rsid w:val="00826B6A"/>
    <w:rsid w:val="008274FA"/>
    <w:rsid w:val="00830F9E"/>
    <w:rsid w:val="008329A7"/>
    <w:rsid w:val="00832B79"/>
    <w:rsid w:val="00833556"/>
    <w:rsid w:val="00833925"/>
    <w:rsid w:val="00835614"/>
    <w:rsid w:val="0083597E"/>
    <w:rsid w:val="00837196"/>
    <w:rsid w:val="00841A53"/>
    <w:rsid w:val="008426A3"/>
    <w:rsid w:val="00842D8C"/>
    <w:rsid w:val="00844A37"/>
    <w:rsid w:val="00850042"/>
    <w:rsid w:val="008502F6"/>
    <w:rsid w:val="008523AE"/>
    <w:rsid w:val="00852B5D"/>
    <w:rsid w:val="00854123"/>
    <w:rsid w:val="008550AF"/>
    <w:rsid w:val="00855124"/>
    <w:rsid w:val="00856279"/>
    <w:rsid w:val="00856639"/>
    <w:rsid w:val="0085758E"/>
    <w:rsid w:val="00857CAF"/>
    <w:rsid w:val="008604C4"/>
    <w:rsid w:val="008618B8"/>
    <w:rsid w:val="00862E82"/>
    <w:rsid w:val="00864AD6"/>
    <w:rsid w:val="008663B7"/>
    <w:rsid w:val="008672C3"/>
    <w:rsid w:val="00867ADD"/>
    <w:rsid w:val="00867F37"/>
    <w:rsid w:val="008706E0"/>
    <w:rsid w:val="0087074F"/>
    <w:rsid w:val="008727CB"/>
    <w:rsid w:val="00872BDE"/>
    <w:rsid w:val="00872C07"/>
    <w:rsid w:val="008731E4"/>
    <w:rsid w:val="0087407F"/>
    <w:rsid w:val="00874268"/>
    <w:rsid w:val="0087432D"/>
    <w:rsid w:val="0087646A"/>
    <w:rsid w:val="00877FB0"/>
    <w:rsid w:val="008812B7"/>
    <w:rsid w:val="0088160B"/>
    <w:rsid w:val="00881975"/>
    <w:rsid w:val="00882E28"/>
    <w:rsid w:val="0088328E"/>
    <w:rsid w:val="00883FB3"/>
    <w:rsid w:val="00884142"/>
    <w:rsid w:val="00884739"/>
    <w:rsid w:val="00885279"/>
    <w:rsid w:val="00885F6D"/>
    <w:rsid w:val="00886788"/>
    <w:rsid w:val="00886859"/>
    <w:rsid w:val="00886D3E"/>
    <w:rsid w:val="0089014A"/>
    <w:rsid w:val="008911EC"/>
    <w:rsid w:val="00891263"/>
    <w:rsid w:val="00893D51"/>
    <w:rsid w:val="00894AAB"/>
    <w:rsid w:val="00894B98"/>
    <w:rsid w:val="00894DD3"/>
    <w:rsid w:val="00894E95"/>
    <w:rsid w:val="00894EED"/>
    <w:rsid w:val="00895230"/>
    <w:rsid w:val="008956D6"/>
    <w:rsid w:val="00896BFA"/>
    <w:rsid w:val="008A014D"/>
    <w:rsid w:val="008A0E24"/>
    <w:rsid w:val="008A1441"/>
    <w:rsid w:val="008A3429"/>
    <w:rsid w:val="008A376D"/>
    <w:rsid w:val="008A4903"/>
    <w:rsid w:val="008A49EE"/>
    <w:rsid w:val="008A4B76"/>
    <w:rsid w:val="008A4E8C"/>
    <w:rsid w:val="008A5D95"/>
    <w:rsid w:val="008A5F50"/>
    <w:rsid w:val="008B0753"/>
    <w:rsid w:val="008B132E"/>
    <w:rsid w:val="008B3958"/>
    <w:rsid w:val="008B42F6"/>
    <w:rsid w:val="008B467A"/>
    <w:rsid w:val="008B4EC9"/>
    <w:rsid w:val="008B512C"/>
    <w:rsid w:val="008B7460"/>
    <w:rsid w:val="008B75D1"/>
    <w:rsid w:val="008C15FC"/>
    <w:rsid w:val="008C1D4F"/>
    <w:rsid w:val="008C22E5"/>
    <w:rsid w:val="008C4373"/>
    <w:rsid w:val="008C4696"/>
    <w:rsid w:val="008C4EF7"/>
    <w:rsid w:val="008C61A7"/>
    <w:rsid w:val="008C7ED2"/>
    <w:rsid w:val="008D0696"/>
    <w:rsid w:val="008D1187"/>
    <w:rsid w:val="008D2B7C"/>
    <w:rsid w:val="008D353F"/>
    <w:rsid w:val="008D4FDF"/>
    <w:rsid w:val="008D58BD"/>
    <w:rsid w:val="008D58CA"/>
    <w:rsid w:val="008D6E16"/>
    <w:rsid w:val="008D7CEB"/>
    <w:rsid w:val="008E0731"/>
    <w:rsid w:val="008E0DC2"/>
    <w:rsid w:val="008E162F"/>
    <w:rsid w:val="008E1F00"/>
    <w:rsid w:val="008E34C6"/>
    <w:rsid w:val="008E39E3"/>
    <w:rsid w:val="008E436C"/>
    <w:rsid w:val="008E4AED"/>
    <w:rsid w:val="008E6AB9"/>
    <w:rsid w:val="008F017C"/>
    <w:rsid w:val="008F1DC6"/>
    <w:rsid w:val="008F24C5"/>
    <w:rsid w:val="008F2D46"/>
    <w:rsid w:val="008F4B2D"/>
    <w:rsid w:val="008F4CFE"/>
    <w:rsid w:val="008F5D78"/>
    <w:rsid w:val="008F6CB7"/>
    <w:rsid w:val="008F715C"/>
    <w:rsid w:val="008F7B37"/>
    <w:rsid w:val="00900670"/>
    <w:rsid w:val="00901820"/>
    <w:rsid w:val="00901912"/>
    <w:rsid w:val="00902123"/>
    <w:rsid w:val="0090261A"/>
    <w:rsid w:val="0090420E"/>
    <w:rsid w:val="009049E2"/>
    <w:rsid w:val="00904CBF"/>
    <w:rsid w:val="00907C11"/>
    <w:rsid w:val="009114AB"/>
    <w:rsid w:val="0091150D"/>
    <w:rsid w:val="00911728"/>
    <w:rsid w:val="00911D05"/>
    <w:rsid w:val="0091217A"/>
    <w:rsid w:val="00914A06"/>
    <w:rsid w:val="00915F63"/>
    <w:rsid w:val="00916610"/>
    <w:rsid w:val="00917C06"/>
    <w:rsid w:val="00920458"/>
    <w:rsid w:val="00920A5A"/>
    <w:rsid w:val="00921358"/>
    <w:rsid w:val="009218E4"/>
    <w:rsid w:val="00921925"/>
    <w:rsid w:val="00921E26"/>
    <w:rsid w:val="009240C6"/>
    <w:rsid w:val="00925380"/>
    <w:rsid w:val="00925717"/>
    <w:rsid w:val="00926FF7"/>
    <w:rsid w:val="00927912"/>
    <w:rsid w:val="009307E9"/>
    <w:rsid w:val="00933AC8"/>
    <w:rsid w:val="00934CA2"/>
    <w:rsid w:val="009365D9"/>
    <w:rsid w:val="009367BA"/>
    <w:rsid w:val="00937A01"/>
    <w:rsid w:val="00940579"/>
    <w:rsid w:val="00940A25"/>
    <w:rsid w:val="00941844"/>
    <w:rsid w:val="00941ABF"/>
    <w:rsid w:val="00943EAE"/>
    <w:rsid w:val="00945BFE"/>
    <w:rsid w:val="00946018"/>
    <w:rsid w:val="009461F2"/>
    <w:rsid w:val="009466C3"/>
    <w:rsid w:val="00946840"/>
    <w:rsid w:val="009512B1"/>
    <w:rsid w:val="00952A10"/>
    <w:rsid w:val="009540D2"/>
    <w:rsid w:val="00954C99"/>
    <w:rsid w:val="00955718"/>
    <w:rsid w:val="009573BF"/>
    <w:rsid w:val="00961F28"/>
    <w:rsid w:val="009624D4"/>
    <w:rsid w:val="00962986"/>
    <w:rsid w:val="009637FE"/>
    <w:rsid w:val="0096443D"/>
    <w:rsid w:val="00965661"/>
    <w:rsid w:val="00965A69"/>
    <w:rsid w:val="00966331"/>
    <w:rsid w:val="00967246"/>
    <w:rsid w:val="00967F30"/>
    <w:rsid w:val="009733DD"/>
    <w:rsid w:val="0097477B"/>
    <w:rsid w:val="00976C43"/>
    <w:rsid w:val="009770A7"/>
    <w:rsid w:val="0098130C"/>
    <w:rsid w:val="0098367B"/>
    <w:rsid w:val="009849C7"/>
    <w:rsid w:val="00984D7D"/>
    <w:rsid w:val="00985A86"/>
    <w:rsid w:val="0098733A"/>
    <w:rsid w:val="00990EDD"/>
    <w:rsid w:val="009932F1"/>
    <w:rsid w:val="00993B6F"/>
    <w:rsid w:val="0099482D"/>
    <w:rsid w:val="00994D61"/>
    <w:rsid w:val="009A0FF1"/>
    <w:rsid w:val="009A28CB"/>
    <w:rsid w:val="009A381C"/>
    <w:rsid w:val="009A3AC0"/>
    <w:rsid w:val="009A419D"/>
    <w:rsid w:val="009A4207"/>
    <w:rsid w:val="009A5EFB"/>
    <w:rsid w:val="009A7127"/>
    <w:rsid w:val="009B0DE0"/>
    <w:rsid w:val="009B1388"/>
    <w:rsid w:val="009B35C1"/>
    <w:rsid w:val="009B4902"/>
    <w:rsid w:val="009B5BB1"/>
    <w:rsid w:val="009B7FD9"/>
    <w:rsid w:val="009C0CA8"/>
    <w:rsid w:val="009C0CE7"/>
    <w:rsid w:val="009C14D4"/>
    <w:rsid w:val="009C1774"/>
    <w:rsid w:val="009C5141"/>
    <w:rsid w:val="009C53DE"/>
    <w:rsid w:val="009C5988"/>
    <w:rsid w:val="009C72DC"/>
    <w:rsid w:val="009C751F"/>
    <w:rsid w:val="009D00EC"/>
    <w:rsid w:val="009D01C8"/>
    <w:rsid w:val="009D035A"/>
    <w:rsid w:val="009D05A6"/>
    <w:rsid w:val="009D1941"/>
    <w:rsid w:val="009D23BA"/>
    <w:rsid w:val="009D308B"/>
    <w:rsid w:val="009D3366"/>
    <w:rsid w:val="009D5320"/>
    <w:rsid w:val="009D55F0"/>
    <w:rsid w:val="009D58FF"/>
    <w:rsid w:val="009D62F7"/>
    <w:rsid w:val="009D67EC"/>
    <w:rsid w:val="009D6A19"/>
    <w:rsid w:val="009D7E00"/>
    <w:rsid w:val="009E0E7A"/>
    <w:rsid w:val="009E0EC5"/>
    <w:rsid w:val="009E36A6"/>
    <w:rsid w:val="009E6C10"/>
    <w:rsid w:val="009F20E0"/>
    <w:rsid w:val="009F26EA"/>
    <w:rsid w:val="009F2B76"/>
    <w:rsid w:val="009F3D3A"/>
    <w:rsid w:val="009F42A1"/>
    <w:rsid w:val="009F4E9E"/>
    <w:rsid w:val="009F542B"/>
    <w:rsid w:val="009F62A8"/>
    <w:rsid w:val="009F6568"/>
    <w:rsid w:val="009F67F7"/>
    <w:rsid w:val="009F6B47"/>
    <w:rsid w:val="009F79F0"/>
    <w:rsid w:val="00A00CB2"/>
    <w:rsid w:val="00A0177E"/>
    <w:rsid w:val="00A01837"/>
    <w:rsid w:val="00A04824"/>
    <w:rsid w:val="00A06271"/>
    <w:rsid w:val="00A07182"/>
    <w:rsid w:val="00A10D9C"/>
    <w:rsid w:val="00A11217"/>
    <w:rsid w:val="00A11A01"/>
    <w:rsid w:val="00A11FA6"/>
    <w:rsid w:val="00A12EFD"/>
    <w:rsid w:val="00A132FB"/>
    <w:rsid w:val="00A151D6"/>
    <w:rsid w:val="00A1529B"/>
    <w:rsid w:val="00A1579E"/>
    <w:rsid w:val="00A1645D"/>
    <w:rsid w:val="00A16D67"/>
    <w:rsid w:val="00A176DF"/>
    <w:rsid w:val="00A201D9"/>
    <w:rsid w:val="00A215FB"/>
    <w:rsid w:val="00A22BF2"/>
    <w:rsid w:val="00A23DD6"/>
    <w:rsid w:val="00A2500B"/>
    <w:rsid w:val="00A258A3"/>
    <w:rsid w:val="00A26A38"/>
    <w:rsid w:val="00A30A85"/>
    <w:rsid w:val="00A31F34"/>
    <w:rsid w:val="00A32CF9"/>
    <w:rsid w:val="00A32F0C"/>
    <w:rsid w:val="00A33411"/>
    <w:rsid w:val="00A3429E"/>
    <w:rsid w:val="00A35226"/>
    <w:rsid w:val="00A41C4D"/>
    <w:rsid w:val="00A42B1D"/>
    <w:rsid w:val="00A431BD"/>
    <w:rsid w:val="00A43894"/>
    <w:rsid w:val="00A43BBF"/>
    <w:rsid w:val="00A440F8"/>
    <w:rsid w:val="00A45A3F"/>
    <w:rsid w:val="00A4721A"/>
    <w:rsid w:val="00A472F5"/>
    <w:rsid w:val="00A47334"/>
    <w:rsid w:val="00A50340"/>
    <w:rsid w:val="00A50B45"/>
    <w:rsid w:val="00A5207A"/>
    <w:rsid w:val="00A52219"/>
    <w:rsid w:val="00A52820"/>
    <w:rsid w:val="00A5338D"/>
    <w:rsid w:val="00A57CA3"/>
    <w:rsid w:val="00A6041C"/>
    <w:rsid w:val="00A6057E"/>
    <w:rsid w:val="00A607C6"/>
    <w:rsid w:val="00A60DE5"/>
    <w:rsid w:val="00A613B0"/>
    <w:rsid w:val="00A614E5"/>
    <w:rsid w:val="00A63EBD"/>
    <w:rsid w:val="00A64B43"/>
    <w:rsid w:val="00A654DE"/>
    <w:rsid w:val="00A65A16"/>
    <w:rsid w:val="00A66D97"/>
    <w:rsid w:val="00A66DEE"/>
    <w:rsid w:val="00A66F76"/>
    <w:rsid w:val="00A71287"/>
    <w:rsid w:val="00A712BC"/>
    <w:rsid w:val="00A714A9"/>
    <w:rsid w:val="00A71954"/>
    <w:rsid w:val="00A71F70"/>
    <w:rsid w:val="00A76265"/>
    <w:rsid w:val="00A77DFF"/>
    <w:rsid w:val="00A8155D"/>
    <w:rsid w:val="00A825A0"/>
    <w:rsid w:val="00A82FC4"/>
    <w:rsid w:val="00A83306"/>
    <w:rsid w:val="00A8367E"/>
    <w:rsid w:val="00A8377C"/>
    <w:rsid w:val="00A841FF"/>
    <w:rsid w:val="00A8456A"/>
    <w:rsid w:val="00A845FF"/>
    <w:rsid w:val="00A84761"/>
    <w:rsid w:val="00A8482D"/>
    <w:rsid w:val="00A84A09"/>
    <w:rsid w:val="00A84C1F"/>
    <w:rsid w:val="00A84E39"/>
    <w:rsid w:val="00A85EBB"/>
    <w:rsid w:val="00A86563"/>
    <w:rsid w:val="00A86F49"/>
    <w:rsid w:val="00A8704C"/>
    <w:rsid w:val="00A87F88"/>
    <w:rsid w:val="00A90D2B"/>
    <w:rsid w:val="00A9199C"/>
    <w:rsid w:val="00A91C87"/>
    <w:rsid w:val="00A920A7"/>
    <w:rsid w:val="00A924C8"/>
    <w:rsid w:val="00A93351"/>
    <w:rsid w:val="00A95572"/>
    <w:rsid w:val="00A95FAA"/>
    <w:rsid w:val="00A96A73"/>
    <w:rsid w:val="00A97DAF"/>
    <w:rsid w:val="00AA0606"/>
    <w:rsid w:val="00AA2F29"/>
    <w:rsid w:val="00AA3970"/>
    <w:rsid w:val="00AA3A0E"/>
    <w:rsid w:val="00AA43A0"/>
    <w:rsid w:val="00AA458E"/>
    <w:rsid w:val="00AA578D"/>
    <w:rsid w:val="00AA5E14"/>
    <w:rsid w:val="00AA70A7"/>
    <w:rsid w:val="00AA7450"/>
    <w:rsid w:val="00AA7A54"/>
    <w:rsid w:val="00AB1937"/>
    <w:rsid w:val="00AB1C44"/>
    <w:rsid w:val="00AB4344"/>
    <w:rsid w:val="00AB48E4"/>
    <w:rsid w:val="00AB6BFE"/>
    <w:rsid w:val="00AB6C4B"/>
    <w:rsid w:val="00AB7D8B"/>
    <w:rsid w:val="00AC1C9E"/>
    <w:rsid w:val="00AC24B3"/>
    <w:rsid w:val="00AC2BC2"/>
    <w:rsid w:val="00AC30D2"/>
    <w:rsid w:val="00AC40FF"/>
    <w:rsid w:val="00AC496E"/>
    <w:rsid w:val="00AC5214"/>
    <w:rsid w:val="00AC7F8A"/>
    <w:rsid w:val="00AD1AAB"/>
    <w:rsid w:val="00AD1C2A"/>
    <w:rsid w:val="00AD1E34"/>
    <w:rsid w:val="00AD2906"/>
    <w:rsid w:val="00AD3533"/>
    <w:rsid w:val="00AD74CB"/>
    <w:rsid w:val="00AD792C"/>
    <w:rsid w:val="00AE0ACF"/>
    <w:rsid w:val="00AE1126"/>
    <w:rsid w:val="00AE227C"/>
    <w:rsid w:val="00AE2473"/>
    <w:rsid w:val="00AE39C2"/>
    <w:rsid w:val="00AE39F7"/>
    <w:rsid w:val="00AE4009"/>
    <w:rsid w:val="00AE4D99"/>
    <w:rsid w:val="00AE5A36"/>
    <w:rsid w:val="00AE6021"/>
    <w:rsid w:val="00AE6131"/>
    <w:rsid w:val="00AE6702"/>
    <w:rsid w:val="00AE6F88"/>
    <w:rsid w:val="00AE769C"/>
    <w:rsid w:val="00AE7B2E"/>
    <w:rsid w:val="00AE7EC1"/>
    <w:rsid w:val="00AF0D69"/>
    <w:rsid w:val="00AF2210"/>
    <w:rsid w:val="00AF3673"/>
    <w:rsid w:val="00AF468D"/>
    <w:rsid w:val="00AF4B13"/>
    <w:rsid w:val="00AF4F51"/>
    <w:rsid w:val="00AF5192"/>
    <w:rsid w:val="00AF5AF4"/>
    <w:rsid w:val="00AF6A5E"/>
    <w:rsid w:val="00AF7BC2"/>
    <w:rsid w:val="00B014AA"/>
    <w:rsid w:val="00B03D19"/>
    <w:rsid w:val="00B03F7B"/>
    <w:rsid w:val="00B053E7"/>
    <w:rsid w:val="00B055A4"/>
    <w:rsid w:val="00B074D9"/>
    <w:rsid w:val="00B11459"/>
    <w:rsid w:val="00B120D2"/>
    <w:rsid w:val="00B127B2"/>
    <w:rsid w:val="00B142E8"/>
    <w:rsid w:val="00B14552"/>
    <w:rsid w:val="00B146BB"/>
    <w:rsid w:val="00B14E85"/>
    <w:rsid w:val="00B14EC0"/>
    <w:rsid w:val="00B15031"/>
    <w:rsid w:val="00B16CD8"/>
    <w:rsid w:val="00B173A6"/>
    <w:rsid w:val="00B17C37"/>
    <w:rsid w:val="00B20062"/>
    <w:rsid w:val="00B204B3"/>
    <w:rsid w:val="00B22370"/>
    <w:rsid w:val="00B22A38"/>
    <w:rsid w:val="00B22D10"/>
    <w:rsid w:val="00B22FB1"/>
    <w:rsid w:val="00B23A3F"/>
    <w:rsid w:val="00B23B94"/>
    <w:rsid w:val="00B30A7F"/>
    <w:rsid w:val="00B30E2E"/>
    <w:rsid w:val="00B31570"/>
    <w:rsid w:val="00B350F1"/>
    <w:rsid w:val="00B35671"/>
    <w:rsid w:val="00B36EB4"/>
    <w:rsid w:val="00B37430"/>
    <w:rsid w:val="00B37768"/>
    <w:rsid w:val="00B37DC8"/>
    <w:rsid w:val="00B4022F"/>
    <w:rsid w:val="00B40425"/>
    <w:rsid w:val="00B4088F"/>
    <w:rsid w:val="00B408D6"/>
    <w:rsid w:val="00B415F2"/>
    <w:rsid w:val="00B420D7"/>
    <w:rsid w:val="00B426CA"/>
    <w:rsid w:val="00B44234"/>
    <w:rsid w:val="00B45AFA"/>
    <w:rsid w:val="00B509AB"/>
    <w:rsid w:val="00B50D0D"/>
    <w:rsid w:val="00B50D13"/>
    <w:rsid w:val="00B52B0B"/>
    <w:rsid w:val="00B52BF0"/>
    <w:rsid w:val="00B53435"/>
    <w:rsid w:val="00B53629"/>
    <w:rsid w:val="00B536E6"/>
    <w:rsid w:val="00B53854"/>
    <w:rsid w:val="00B54A87"/>
    <w:rsid w:val="00B54BBA"/>
    <w:rsid w:val="00B55229"/>
    <w:rsid w:val="00B55414"/>
    <w:rsid w:val="00B5650A"/>
    <w:rsid w:val="00B572C7"/>
    <w:rsid w:val="00B57DE3"/>
    <w:rsid w:val="00B600CA"/>
    <w:rsid w:val="00B602FE"/>
    <w:rsid w:val="00B60C57"/>
    <w:rsid w:val="00B60FD7"/>
    <w:rsid w:val="00B612BF"/>
    <w:rsid w:val="00B62C5F"/>
    <w:rsid w:val="00B6384E"/>
    <w:rsid w:val="00B64401"/>
    <w:rsid w:val="00B649ED"/>
    <w:rsid w:val="00B64E8B"/>
    <w:rsid w:val="00B65669"/>
    <w:rsid w:val="00B65B63"/>
    <w:rsid w:val="00B65E7A"/>
    <w:rsid w:val="00B6743F"/>
    <w:rsid w:val="00B67C44"/>
    <w:rsid w:val="00B70511"/>
    <w:rsid w:val="00B71804"/>
    <w:rsid w:val="00B74C0C"/>
    <w:rsid w:val="00B75309"/>
    <w:rsid w:val="00B761E8"/>
    <w:rsid w:val="00B8088B"/>
    <w:rsid w:val="00B81BE4"/>
    <w:rsid w:val="00B8231A"/>
    <w:rsid w:val="00B84432"/>
    <w:rsid w:val="00B85FFB"/>
    <w:rsid w:val="00B8650F"/>
    <w:rsid w:val="00B86E11"/>
    <w:rsid w:val="00B90517"/>
    <w:rsid w:val="00B91003"/>
    <w:rsid w:val="00B91B56"/>
    <w:rsid w:val="00B92438"/>
    <w:rsid w:val="00B933E2"/>
    <w:rsid w:val="00B93D7D"/>
    <w:rsid w:val="00B94639"/>
    <w:rsid w:val="00B94A35"/>
    <w:rsid w:val="00B956CE"/>
    <w:rsid w:val="00B969B0"/>
    <w:rsid w:val="00B97B7E"/>
    <w:rsid w:val="00BA14F6"/>
    <w:rsid w:val="00BA1A19"/>
    <w:rsid w:val="00BA3F29"/>
    <w:rsid w:val="00BA44F7"/>
    <w:rsid w:val="00BA4560"/>
    <w:rsid w:val="00BA5E29"/>
    <w:rsid w:val="00BA7A2A"/>
    <w:rsid w:val="00BA7E29"/>
    <w:rsid w:val="00BA7ED6"/>
    <w:rsid w:val="00BB086E"/>
    <w:rsid w:val="00BB319B"/>
    <w:rsid w:val="00BB3710"/>
    <w:rsid w:val="00BB39C2"/>
    <w:rsid w:val="00BB3CED"/>
    <w:rsid w:val="00BB5534"/>
    <w:rsid w:val="00BB58B6"/>
    <w:rsid w:val="00BB6253"/>
    <w:rsid w:val="00BB79AD"/>
    <w:rsid w:val="00BB7FBB"/>
    <w:rsid w:val="00BC12B2"/>
    <w:rsid w:val="00BC1940"/>
    <w:rsid w:val="00BC45BC"/>
    <w:rsid w:val="00BC49D3"/>
    <w:rsid w:val="00BC4FC1"/>
    <w:rsid w:val="00BC55E5"/>
    <w:rsid w:val="00BC67BA"/>
    <w:rsid w:val="00BC7ED2"/>
    <w:rsid w:val="00BD136C"/>
    <w:rsid w:val="00BD1903"/>
    <w:rsid w:val="00BD1BA0"/>
    <w:rsid w:val="00BD2C7F"/>
    <w:rsid w:val="00BD462C"/>
    <w:rsid w:val="00BD4D24"/>
    <w:rsid w:val="00BD6386"/>
    <w:rsid w:val="00BD6FBA"/>
    <w:rsid w:val="00BD6FD2"/>
    <w:rsid w:val="00BE19A0"/>
    <w:rsid w:val="00BE1D65"/>
    <w:rsid w:val="00BE2291"/>
    <w:rsid w:val="00BE2B22"/>
    <w:rsid w:val="00BE3F4E"/>
    <w:rsid w:val="00BE57F3"/>
    <w:rsid w:val="00BE670D"/>
    <w:rsid w:val="00BE6E20"/>
    <w:rsid w:val="00BE75F0"/>
    <w:rsid w:val="00BE7BA9"/>
    <w:rsid w:val="00BF1AEC"/>
    <w:rsid w:val="00BF2014"/>
    <w:rsid w:val="00BF38CB"/>
    <w:rsid w:val="00BF3EE2"/>
    <w:rsid w:val="00BF683B"/>
    <w:rsid w:val="00BF7325"/>
    <w:rsid w:val="00C0092D"/>
    <w:rsid w:val="00C00BDC"/>
    <w:rsid w:val="00C01931"/>
    <w:rsid w:val="00C036B2"/>
    <w:rsid w:val="00C04D38"/>
    <w:rsid w:val="00C05264"/>
    <w:rsid w:val="00C0534E"/>
    <w:rsid w:val="00C057DD"/>
    <w:rsid w:val="00C07AAE"/>
    <w:rsid w:val="00C10D8F"/>
    <w:rsid w:val="00C10E1B"/>
    <w:rsid w:val="00C116A2"/>
    <w:rsid w:val="00C12513"/>
    <w:rsid w:val="00C129E0"/>
    <w:rsid w:val="00C1330C"/>
    <w:rsid w:val="00C149D4"/>
    <w:rsid w:val="00C14CAF"/>
    <w:rsid w:val="00C15237"/>
    <w:rsid w:val="00C15397"/>
    <w:rsid w:val="00C15478"/>
    <w:rsid w:val="00C15F98"/>
    <w:rsid w:val="00C17206"/>
    <w:rsid w:val="00C20881"/>
    <w:rsid w:val="00C225C0"/>
    <w:rsid w:val="00C2367A"/>
    <w:rsid w:val="00C266B5"/>
    <w:rsid w:val="00C27751"/>
    <w:rsid w:val="00C27F05"/>
    <w:rsid w:val="00C3054F"/>
    <w:rsid w:val="00C30C5D"/>
    <w:rsid w:val="00C322FC"/>
    <w:rsid w:val="00C33913"/>
    <w:rsid w:val="00C33A94"/>
    <w:rsid w:val="00C342B9"/>
    <w:rsid w:val="00C3445E"/>
    <w:rsid w:val="00C3676A"/>
    <w:rsid w:val="00C37EFC"/>
    <w:rsid w:val="00C41E52"/>
    <w:rsid w:val="00C440A0"/>
    <w:rsid w:val="00C444BC"/>
    <w:rsid w:val="00C4518F"/>
    <w:rsid w:val="00C45A3E"/>
    <w:rsid w:val="00C478D7"/>
    <w:rsid w:val="00C51385"/>
    <w:rsid w:val="00C5186B"/>
    <w:rsid w:val="00C51FBB"/>
    <w:rsid w:val="00C521CB"/>
    <w:rsid w:val="00C57F86"/>
    <w:rsid w:val="00C606B5"/>
    <w:rsid w:val="00C61362"/>
    <w:rsid w:val="00C63CFE"/>
    <w:rsid w:val="00C6482F"/>
    <w:rsid w:val="00C64DA4"/>
    <w:rsid w:val="00C66864"/>
    <w:rsid w:val="00C67058"/>
    <w:rsid w:val="00C67B31"/>
    <w:rsid w:val="00C67CF7"/>
    <w:rsid w:val="00C70338"/>
    <w:rsid w:val="00C704BD"/>
    <w:rsid w:val="00C719D4"/>
    <w:rsid w:val="00C72787"/>
    <w:rsid w:val="00C72CFA"/>
    <w:rsid w:val="00C73F85"/>
    <w:rsid w:val="00C748A9"/>
    <w:rsid w:val="00C74A33"/>
    <w:rsid w:val="00C76425"/>
    <w:rsid w:val="00C767DA"/>
    <w:rsid w:val="00C8052E"/>
    <w:rsid w:val="00C80669"/>
    <w:rsid w:val="00C80E96"/>
    <w:rsid w:val="00C814E9"/>
    <w:rsid w:val="00C82AD9"/>
    <w:rsid w:val="00C82B45"/>
    <w:rsid w:val="00C837C7"/>
    <w:rsid w:val="00C83FB2"/>
    <w:rsid w:val="00C843DE"/>
    <w:rsid w:val="00C84CAE"/>
    <w:rsid w:val="00C84FFF"/>
    <w:rsid w:val="00C854C5"/>
    <w:rsid w:val="00C86503"/>
    <w:rsid w:val="00C86B3E"/>
    <w:rsid w:val="00C873AE"/>
    <w:rsid w:val="00C87623"/>
    <w:rsid w:val="00C878FD"/>
    <w:rsid w:val="00C87DB3"/>
    <w:rsid w:val="00C90BBB"/>
    <w:rsid w:val="00C9238C"/>
    <w:rsid w:val="00C95447"/>
    <w:rsid w:val="00C95DA0"/>
    <w:rsid w:val="00C96546"/>
    <w:rsid w:val="00C9681B"/>
    <w:rsid w:val="00CA0EB2"/>
    <w:rsid w:val="00CA127D"/>
    <w:rsid w:val="00CA17DE"/>
    <w:rsid w:val="00CA2AC9"/>
    <w:rsid w:val="00CA3A6F"/>
    <w:rsid w:val="00CA4BB9"/>
    <w:rsid w:val="00CA4C67"/>
    <w:rsid w:val="00CA4D6F"/>
    <w:rsid w:val="00CA5A34"/>
    <w:rsid w:val="00CA79F2"/>
    <w:rsid w:val="00CA7C39"/>
    <w:rsid w:val="00CB0DAE"/>
    <w:rsid w:val="00CB1F3A"/>
    <w:rsid w:val="00CB240F"/>
    <w:rsid w:val="00CB2C8D"/>
    <w:rsid w:val="00CB3905"/>
    <w:rsid w:val="00CB6A9D"/>
    <w:rsid w:val="00CC0AC9"/>
    <w:rsid w:val="00CC0B70"/>
    <w:rsid w:val="00CC0F9F"/>
    <w:rsid w:val="00CC3FC5"/>
    <w:rsid w:val="00CC42A5"/>
    <w:rsid w:val="00CC4789"/>
    <w:rsid w:val="00CC48D7"/>
    <w:rsid w:val="00CC4D54"/>
    <w:rsid w:val="00CC5C73"/>
    <w:rsid w:val="00CC643B"/>
    <w:rsid w:val="00CD1C19"/>
    <w:rsid w:val="00CD23A3"/>
    <w:rsid w:val="00CD52C4"/>
    <w:rsid w:val="00CD674D"/>
    <w:rsid w:val="00CD6912"/>
    <w:rsid w:val="00CD69E2"/>
    <w:rsid w:val="00CD78C6"/>
    <w:rsid w:val="00CE02AB"/>
    <w:rsid w:val="00CE40ED"/>
    <w:rsid w:val="00CE5CD5"/>
    <w:rsid w:val="00CE714E"/>
    <w:rsid w:val="00CF01C8"/>
    <w:rsid w:val="00CF1F87"/>
    <w:rsid w:val="00CF21CF"/>
    <w:rsid w:val="00CF428C"/>
    <w:rsid w:val="00CF43BE"/>
    <w:rsid w:val="00CF4BB8"/>
    <w:rsid w:val="00CF51CC"/>
    <w:rsid w:val="00CF54E8"/>
    <w:rsid w:val="00CF5FBC"/>
    <w:rsid w:val="00CF6289"/>
    <w:rsid w:val="00CF6A8E"/>
    <w:rsid w:val="00CF7A1A"/>
    <w:rsid w:val="00CF7C5E"/>
    <w:rsid w:val="00D0009B"/>
    <w:rsid w:val="00D00988"/>
    <w:rsid w:val="00D02109"/>
    <w:rsid w:val="00D0321F"/>
    <w:rsid w:val="00D034D8"/>
    <w:rsid w:val="00D037ED"/>
    <w:rsid w:val="00D05D30"/>
    <w:rsid w:val="00D0735D"/>
    <w:rsid w:val="00D107D5"/>
    <w:rsid w:val="00D11FC1"/>
    <w:rsid w:val="00D131A9"/>
    <w:rsid w:val="00D13F1E"/>
    <w:rsid w:val="00D14F30"/>
    <w:rsid w:val="00D152F6"/>
    <w:rsid w:val="00D154C8"/>
    <w:rsid w:val="00D158B0"/>
    <w:rsid w:val="00D158E7"/>
    <w:rsid w:val="00D15F9B"/>
    <w:rsid w:val="00D16396"/>
    <w:rsid w:val="00D17050"/>
    <w:rsid w:val="00D178F6"/>
    <w:rsid w:val="00D2027B"/>
    <w:rsid w:val="00D2076E"/>
    <w:rsid w:val="00D21450"/>
    <w:rsid w:val="00D21ACE"/>
    <w:rsid w:val="00D22567"/>
    <w:rsid w:val="00D22AF5"/>
    <w:rsid w:val="00D2483A"/>
    <w:rsid w:val="00D259E5"/>
    <w:rsid w:val="00D26F9C"/>
    <w:rsid w:val="00D27707"/>
    <w:rsid w:val="00D27D6B"/>
    <w:rsid w:val="00D27E53"/>
    <w:rsid w:val="00D30ED5"/>
    <w:rsid w:val="00D31AA5"/>
    <w:rsid w:val="00D329DE"/>
    <w:rsid w:val="00D32B25"/>
    <w:rsid w:val="00D33B4A"/>
    <w:rsid w:val="00D36775"/>
    <w:rsid w:val="00D370EF"/>
    <w:rsid w:val="00D37C96"/>
    <w:rsid w:val="00D40908"/>
    <w:rsid w:val="00D40D31"/>
    <w:rsid w:val="00D41E92"/>
    <w:rsid w:val="00D42B27"/>
    <w:rsid w:val="00D430A1"/>
    <w:rsid w:val="00D431E0"/>
    <w:rsid w:val="00D433A0"/>
    <w:rsid w:val="00D43754"/>
    <w:rsid w:val="00D43F04"/>
    <w:rsid w:val="00D44FC4"/>
    <w:rsid w:val="00D45338"/>
    <w:rsid w:val="00D459C7"/>
    <w:rsid w:val="00D45C48"/>
    <w:rsid w:val="00D46810"/>
    <w:rsid w:val="00D502A6"/>
    <w:rsid w:val="00D50430"/>
    <w:rsid w:val="00D50522"/>
    <w:rsid w:val="00D50EC9"/>
    <w:rsid w:val="00D51037"/>
    <w:rsid w:val="00D53770"/>
    <w:rsid w:val="00D539F2"/>
    <w:rsid w:val="00D54812"/>
    <w:rsid w:val="00D559FA"/>
    <w:rsid w:val="00D5655B"/>
    <w:rsid w:val="00D568AA"/>
    <w:rsid w:val="00D56F02"/>
    <w:rsid w:val="00D57416"/>
    <w:rsid w:val="00D57FA7"/>
    <w:rsid w:val="00D6012A"/>
    <w:rsid w:val="00D618AA"/>
    <w:rsid w:val="00D62484"/>
    <w:rsid w:val="00D64F16"/>
    <w:rsid w:val="00D65031"/>
    <w:rsid w:val="00D65345"/>
    <w:rsid w:val="00D66663"/>
    <w:rsid w:val="00D6716D"/>
    <w:rsid w:val="00D677BE"/>
    <w:rsid w:val="00D67809"/>
    <w:rsid w:val="00D7015F"/>
    <w:rsid w:val="00D718BC"/>
    <w:rsid w:val="00D74BC7"/>
    <w:rsid w:val="00D74CFF"/>
    <w:rsid w:val="00D75087"/>
    <w:rsid w:val="00D75ABC"/>
    <w:rsid w:val="00D75F39"/>
    <w:rsid w:val="00D76A47"/>
    <w:rsid w:val="00D77C1A"/>
    <w:rsid w:val="00D8048D"/>
    <w:rsid w:val="00D8052E"/>
    <w:rsid w:val="00D80F2A"/>
    <w:rsid w:val="00D81E14"/>
    <w:rsid w:val="00D821C9"/>
    <w:rsid w:val="00D857F7"/>
    <w:rsid w:val="00D86326"/>
    <w:rsid w:val="00D86A4C"/>
    <w:rsid w:val="00D874E6"/>
    <w:rsid w:val="00D87A32"/>
    <w:rsid w:val="00D87FAE"/>
    <w:rsid w:val="00D91431"/>
    <w:rsid w:val="00D92338"/>
    <w:rsid w:val="00D9373F"/>
    <w:rsid w:val="00D9657D"/>
    <w:rsid w:val="00D9698D"/>
    <w:rsid w:val="00D97F8C"/>
    <w:rsid w:val="00DA1315"/>
    <w:rsid w:val="00DA27D3"/>
    <w:rsid w:val="00DA341C"/>
    <w:rsid w:val="00DA366D"/>
    <w:rsid w:val="00DA54ED"/>
    <w:rsid w:val="00DB01AB"/>
    <w:rsid w:val="00DB2C74"/>
    <w:rsid w:val="00DB307C"/>
    <w:rsid w:val="00DB3C8A"/>
    <w:rsid w:val="00DB5382"/>
    <w:rsid w:val="00DB5A34"/>
    <w:rsid w:val="00DB696B"/>
    <w:rsid w:val="00DB7C43"/>
    <w:rsid w:val="00DC0CF9"/>
    <w:rsid w:val="00DC1168"/>
    <w:rsid w:val="00DC1F54"/>
    <w:rsid w:val="00DC3C4B"/>
    <w:rsid w:val="00DC460E"/>
    <w:rsid w:val="00DC5565"/>
    <w:rsid w:val="00DC5C5A"/>
    <w:rsid w:val="00DC65D5"/>
    <w:rsid w:val="00DC6FC3"/>
    <w:rsid w:val="00DC7450"/>
    <w:rsid w:val="00DC76E8"/>
    <w:rsid w:val="00DD026B"/>
    <w:rsid w:val="00DD063A"/>
    <w:rsid w:val="00DD3493"/>
    <w:rsid w:val="00DD349B"/>
    <w:rsid w:val="00DD3C9B"/>
    <w:rsid w:val="00DD41D8"/>
    <w:rsid w:val="00DD43CC"/>
    <w:rsid w:val="00DD54A7"/>
    <w:rsid w:val="00DD7499"/>
    <w:rsid w:val="00DD796F"/>
    <w:rsid w:val="00DE1314"/>
    <w:rsid w:val="00DE13A3"/>
    <w:rsid w:val="00DE19D9"/>
    <w:rsid w:val="00DE2336"/>
    <w:rsid w:val="00DE2780"/>
    <w:rsid w:val="00DE2AF8"/>
    <w:rsid w:val="00DE32F1"/>
    <w:rsid w:val="00DE3CEE"/>
    <w:rsid w:val="00DE419C"/>
    <w:rsid w:val="00DE48B5"/>
    <w:rsid w:val="00DE4DF0"/>
    <w:rsid w:val="00DE5B5A"/>
    <w:rsid w:val="00DE5CDA"/>
    <w:rsid w:val="00DE6293"/>
    <w:rsid w:val="00DE7420"/>
    <w:rsid w:val="00DE7870"/>
    <w:rsid w:val="00DE7ACF"/>
    <w:rsid w:val="00DF01FB"/>
    <w:rsid w:val="00DF04A1"/>
    <w:rsid w:val="00DF1B95"/>
    <w:rsid w:val="00DF294B"/>
    <w:rsid w:val="00DF3391"/>
    <w:rsid w:val="00DF4621"/>
    <w:rsid w:val="00DF574A"/>
    <w:rsid w:val="00DF5A55"/>
    <w:rsid w:val="00DF5A83"/>
    <w:rsid w:val="00DF5C63"/>
    <w:rsid w:val="00DF6C25"/>
    <w:rsid w:val="00DF6F46"/>
    <w:rsid w:val="00E004DB"/>
    <w:rsid w:val="00E01656"/>
    <w:rsid w:val="00E0280D"/>
    <w:rsid w:val="00E052E9"/>
    <w:rsid w:val="00E071A0"/>
    <w:rsid w:val="00E07DD1"/>
    <w:rsid w:val="00E11BD2"/>
    <w:rsid w:val="00E126A2"/>
    <w:rsid w:val="00E138B2"/>
    <w:rsid w:val="00E13BC5"/>
    <w:rsid w:val="00E14827"/>
    <w:rsid w:val="00E15363"/>
    <w:rsid w:val="00E1543E"/>
    <w:rsid w:val="00E15DB5"/>
    <w:rsid w:val="00E15F03"/>
    <w:rsid w:val="00E1668E"/>
    <w:rsid w:val="00E1785B"/>
    <w:rsid w:val="00E22D31"/>
    <w:rsid w:val="00E23911"/>
    <w:rsid w:val="00E23BBA"/>
    <w:rsid w:val="00E24800"/>
    <w:rsid w:val="00E25FD8"/>
    <w:rsid w:val="00E263D3"/>
    <w:rsid w:val="00E27051"/>
    <w:rsid w:val="00E278C0"/>
    <w:rsid w:val="00E27E31"/>
    <w:rsid w:val="00E30736"/>
    <w:rsid w:val="00E30A3D"/>
    <w:rsid w:val="00E30B32"/>
    <w:rsid w:val="00E31735"/>
    <w:rsid w:val="00E31E83"/>
    <w:rsid w:val="00E329A2"/>
    <w:rsid w:val="00E3363A"/>
    <w:rsid w:val="00E36874"/>
    <w:rsid w:val="00E4223F"/>
    <w:rsid w:val="00E42E78"/>
    <w:rsid w:val="00E431E3"/>
    <w:rsid w:val="00E432E8"/>
    <w:rsid w:val="00E43395"/>
    <w:rsid w:val="00E43B66"/>
    <w:rsid w:val="00E471B1"/>
    <w:rsid w:val="00E47AA4"/>
    <w:rsid w:val="00E5039F"/>
    <w:rsid w:val="00E513A1"/>
    <w:rsid w:val="00E51442"/>
    <w:rsid w:val="00E51A1D"/>
    <w:rsid w:val="00E5242C"/>
    <w:rsid w:val="00E5376A"/>
    <w:rsid w:val="00E5448D"/>
    <w:rsid w:val="00E55FA9"/>
    <w:rsid w:val="00E56F6A"/>
    <w:rsid w:val="00E6004C"/>
    <w:rsid w:val="00E60121"/>
    <w:rsid w:val="00E6075A"/>
    <w:rsid w:val="00E6077F"/>
    <w:rsid w:val="00E61B59"/>
    <w:rsid w:val="00E628B7"/>
    <w:rsid w:val="00E62A38"/>
    <w:rsid w:val="00E640C4"/>
    <w:rsid w:val="00E64671"/>
    <w:rsid w:val="00E64E13"/>
    <w:rsid w:val="00E651D4"/>
    <w:rsid w:val="00E65B23"/>
    <w:rsid w:val="00E66173"/>
    <w:rsid w:val="00E6636B"/>
    <w:rsid w:val="00E677B3"/>
    <w:rsid w:val="00E67999"/>
    <w:rsid w:val="00E70FF3"/>
    <w:rsid w:val="00E72EAD"/>
    <w:rsid w:val="00E7366C"/>
    <w:rsid w:val="00E7412F"/>
    <w:rsid w:val="00E74F89"/>
    <w:rsid w:val="00E80005"/>
    <w:rsid w:val="00E809B7"/>
    <w:rsid w:val="00E810EB"/>
    <w:rsid w:val="00E81DA7"/>
    <w:rsid w:val="00E82C6A"/>
    <w:rsid w:val="00E82D94"/>
    <w:rsid w:val="00E8323A"/>
    <w:rsid w:val="00E832C0"/>
    <w:rsid w:val="00E83606"/>
    <w:rsid w:val="00E83B29"/>
    <w:rsid w:val="00E83FF1"/>
    <w:rsid w:val="00E8410F"/>
    <w:rsid w:val="00E84B72"/>
    <w:rsid w:val="00E84D98"/>
    <w:rsid w:val="00E85513"/>
    <w:rsid w:val="00E86EBD"/>
    <w:rsid w:val="00E87485"/>
    <w:rsid w:val="00E907BF"/>
    <w:rsid w:val="00E91973"/>
    <w:rsid w:val="00E91F12"/>
    <w:rsid w:val="00E922CE"/>
    <w:rsid w:val="00E946C2"/>
    <w:rsid w:val="00E94B50"/>
    <w:rsid w:val="00E94F43"/>
    <w:rsid w:val="00E95EEB"/>
    <w:rsid w:val="00E9763C"/>
    <w:rsid w:val="00EA280F"/>
    <w:rsid w:val="00EA3CAB"/>
    <w:rsid w:val="00EA45E3"/>
    <w:rsid w:val="00EA4D98"/>
    <w:rsid w:val="00EA5552"/>
    <w:rsid w:val="00EA5C24"/>
    <w:rsid w:val="00EA61FA"/>
    <w:rsid w:val="00EA66C7"/>
    <w:rsid w:val="00EA7BA9"/>
    <w:rsid w:val="00EB02E4"/>
    <w:rsid w:val="00EB07B0"/>
    <w:rsid w:val="00EB08CC"/>
    <w:rsid w:val="00EB210D"/>
    <w:rsid w:val="00EB3F5B"/>
    <w:rsid w:val="00EB43C2"/>
    <w:rsid w:val="00EB61EA"/>
    <w:rsid w:val="00EB7AC1"/>
    <w:rsid w:val="00EB7AF8"/>
    <w:rsid w:val="00EB7CDE"/>
    <w:rsid w:val="00EC09EC"/>
    <w:rsid w:val="00EC0DEC"/>
    <w:rsid w:val="00EC1656"/>
    <w:rsid w:val="00EC1AFF"/>
    <w:rsid w:val="00EC21FB"/>
    <w:rsid w:val="00EC379F"/>
    <w:rsid w:val="00EC4582"/>
    <w:rsid w:val="00EC4ED8"/>
    <w:rsid w:val="00EC565F"/>
    <w:rsid w:val="00EC5F68"/>
    <w:rsid w:val="00EC6B3A"/>
    <w:rsid w:val="00EC6E38"/>
    <w:rsid w:val="00EC75BC"/>
    <w:rsid w:val="00ED19C6"/>
    <w:rsid w:val="00ED2576"/>
    <w:rsid w:val="00ED2598"/>
    <w:rsid w:val="00ED2D02"/>
    <w:rsid w:val="00ED31A7"/>
    <w:rsid w:val="00ED3A56"/>
    <w:rsid w:val="00ED6B3E"/>
    <w:rsid w:val="00ED6D4E"/>
    <w:rsid w:val="00ED7039"/>
    <w:rsid w:val="00EE0143"/>
    <w:rsid w:val="00EE0AC3"/>
    <w:rsid w:val="00EE0D3B"/>
    <w:rsid w:val="00EE2393"/>
    <w:rsid w:val="00EE2579"/>
    <w:rsid w:val="00EE2E1F"/>
    <w:rsid w:val="00EE2ECD"/>
    <w:rsid w:val="00EE3283"/>
    <w:rsid w:val="00EE5483"/>
    <w:rsid w:val="00EE5F82"/>
    <w:rsid w:val="00EE6DE6"/>
    <w:rsid w:val="00EE7267"/>
    <w:rsid w:val="00EE7BDC"/>
    <w:rsid w:val="00EF08DA"/>
    <w:rsid w:val="00EF1539"/>
    <w:rsid w:val="00EF187E"/>
    <w:rsid w:val="00EF2613"/>
    <w:rsid w:val="00EF4920"/>
    <w:rsid w:val="00EF56AB"/>
    <w:rsid w:val="00EF56F7"/>
    <w:rsid w:val="00EF58BC"/>
    <w:rsid w:val="00EF72EE"/>
    <w:rsid w:val="00F007D3"/>
    <w:rsid w:val="00F01700"/>
    <w:rsid w:val="00F017A7"/>
    <w:rsid w:val="00F01CBE"/>
    <w:rsid w:val="00F01EBF"/>
    <w:rsid w:val="00F037B5"/>
    <w:rsid w:val="00F0474B"/>
    <w:rsid w:val="00F0495C"/>
    <w:rsid w:val="00F06109"/>
    <w:rsid w:val="00F071CA"/>
    <w:rsid w:val="00F0754A"/>
    <w:rsid w:val="00F10435"/>
    <w:rsid w:val="00F10774"/>
    <w:rsid w:val="00F11496"/>
    <w:rsid w:val="00F1286B"/>
    <w:rsid w:val="00F1381E"/>
    <w:rsid w:val="00F1446E"/>
    <w:rsid w:val="00F14A80"/>
    <w:rsid w:val="00F15BFF"/>
    <w:rsid w:val="00F1693E"/>
    <w:rsid w:val="00F17088"/>
    <w:rsid w:val="00F21078"/>
    <w:rsid w:val="00F21BAC"/>
    <w:rsid w:val="00F22ACD"/>
    <w:rsid w:val="00F2302B"/>
    <w:rsid w:val="00F2404C"/>
    <w:rsid w:val="00F258AD"/>
    <w:rsid w:val="00F27B3A"/>
    <w:rsid w:val="00F27ED9"/>
    <w:rsid w:val="00F30656"/>
    <w:rsid w:val="00F31114"/>
    <w:rsid w:val="00F3130E"/>
    <w:rsid w:val="00F31453"/>
    <w:rsid w:val="00F317AE"/>
    <w:rsid w:val="00F32063"/>
    <w:rsid w:val="00F32C46"/>
    <w:rsid w:val="00F335E2"/>
    <w:rsid w:val="00F34615"/>
    <w:rsid w:val="00F35767"/>
    <w:rsid w:val="00F3576A"/>
    <w:rsid w:val="00F374C5"/>
    <w:rsid w:val="00F40C91"/>
    <w:rsid w:val="00F40E9E"/>
    <w:rsid w:val="00F40F59"/>
    <w:rsid w:val="00F42173"/>
    <w:rsid w:val="00F422D1"/>
    <w:rsid w:val="00F42931"/>
    <w:rsid w:val="00F42C6A"/>
    <w:rsid w:val="00F44C4E"/>
    <w:rsid w:val="00F45815"/>
    <w:rsid w:val="00F45A1E"/>
    <w:rsid w:val="00F46BCC"/>
    <w:rsid w:val="00F4723B"/>
    <w:rsid w:val="00F47452"/>
    <w:rsid w:val="00F52407"/>
    <w:rsid w:val="00F52C07"/>
    <w:rsid w:val="00F541FD"/>
    <w:rsid w:val="00F5581D"/>
    <w:rsid w:val="00F565AF"/>
    <w:rsid w:val="00F61923"/>
    <w:rsid w:val="00F61BC3"/>
    <w:rsid w:val="00F629A2"/>
    <w:rsid w:val="00F62B8D"/>
    <w:rsid w:val="00F65C4A"/>
    <w:rsid w:val="00F65DC0"/>
    <w:rsid w:val="00F66269"/>
    <w:rsid w:val="00F66B4B"/>
    <w:rsid w:val="00F670E5"/>
    <w:rsid w:val="00F67B21"/>
    <w:rsid w:val="00F70909"/>
    <w:rsid w:val="00F70DBF"/>
    <w:rsid w:val="00F71126"/>
    <w:rsid w:val="00F7248B"/>
    <w:rsid w:val="00F74CBE"/>
    <w:rsid w:val="00F75D3D"/>
    <w:rsid w:val="00F76276"/>
    <w:rsid w:val="00F7661C"/>
    <w:rsid w:val="00F80097"/>
    <w:rsid w:val="00F82B08"/>
    <w:rsid w:val="00F8532A"/>
    <w:rsid w:val="00F86395"/>
    <w:rsid w:val="00F86C7F"/>
    <w:rsid w:val="00F877E5"/>
    <w:rsid w:val="00F905EA"/>
    <w:rsid w:val="00F9138C"/>
    <w:rsid w:val="00F91C8A"/>
    <w:rsid w:val="00F92383"/>
    <w:rsid w:val="00F92FFB"/>
    <w:rsid w:val="00F936C2"/>
    <w:rsid w:val="00F950A4"/>
    <w:rsid w:val="00F95486"/>
    <w:rsid w:val="00F9701B"/>
    <w:rsid w:val="00F973A0"/>
    <w:rsid w:val="00F97406"/>
    <w:rsid w:val="00FA1A39"/>
    <w:rsid w:val="00FA5289"/>
    <w:rsid w:val="00FA73C0"/>
    <w:rsid w:val="00FA7674"/>
    <w:rsid w:val="00FA7F42"/>
    <w:rsid w:val="00FB13B9"/>
    <w:rsid w:val="00FB2861"/>
    <w:rsid w:val="00FB2B7B"/>
    <w:rsid w:val="00FB3FB8"/>
    <w:rsid w:val="00FB4072"/>
    <w:rsid w:val="00FB4298"/>
    <w:rsid w:val="00FB42D1"/>
    <w:rsid w:val="00FB46B4"/>
    <w:rsid w:val="00FB48E7"/>
    <w:rsid w:val="00FB4B55"/>
    <w:rsid w:val="00FB4FF2"/>
    <w:rsid w:val="00FB523D"/>
    <w:rsid w:val="00FB5743"/>
    <w:rsid w:val="00FB6E99"/>
    <w:rsid w:val="00FB7E55"/>
    <w:rsid w:val="00FB7F4D"/>
    <w:rsid w:val="00FC0940"/>
    <w:rsid w:val="00FC13DA"/>
    <w:rsid w:val="00FC183F"/>
    <w:rsid w:val="00FC3765"/>
    <w:rsid w:val="00FC3C44"/>
    <w:rsid w:val="00FC418C"/>
    <w:rsid w:val="00FC6977"/>
    <w:rsid w:val="00FC6A1E"/>
    <w:rsid w:val="00FC6AE3"/>
    <w:rsid w:val="00FC6EB0"/>
    <w:rsid w:val="00FC72D9"/>
    <w:rsid w:val="00FD0AD3"/>
    <w:rsid w:val="00FD10E1"/>
    <w:rsid w:val="00FD1801"/>
    <w:rsid w:val="00FD1F31"/>
    <w:rsid w:val="00FD1F35"/>
    <w:rsid w:val="00FD2159"/>
    <w:rsid w:val="00FD2207"/>
    <w:rsid w:val="00FD3558"/>
    <w:rsid w:val="00FD4C11"/>
    <w:rsid w:val="00FD719D"/>
    <w:rsid w:val="00FD7758"/>
    <w:rsid w:val="00FE04A4"/>
    <w:rsid w:val="00FE0D3C"/>
    <w:rsid w:val="00FE0E4F"/>
    <w:rsid w:val="00FE12C1"/>
    <w:rsid w:val="00FE1932"/>
    <w:rsid w:val="00FE1DA8"/>
    <w:rsid w:val="00FE1FF0"/>
    <w:rsid w:val="00FE33AB"/>
    <w:rsid w:val="00FE384C"/>
    <w:rsid w:val="00FE3EC9"/>
    <w:rsid w:val="00FE44F7"/>
    <w:rsid w:val="00FE458F"/>
    <w:rsid w:val="00FE50AE"/>
    <w:rsid w:val="00FE6153"/>
    <w:rsid w:val="00FE650E"/>
    <w:rsid w:val="00FE6A84"/>
    <w:rsid w:val="00FE6E3F"/>
    <w:rsid w:val="00FE7A91"/>
    <w:rsid w:val="00FF00E5"/>
    <w:rsid w:val="00FF06CC"/>
    <w:rsid w:val="00FF0752"/>
    <w:rsid w:val="00FF197F"/>
    <w:rsid w:val="00FF2C73"/>
    <w:rsid w:val="00FF5622"/>
    <w:rsid w:val="00FF5DAD"/>
    <w:rsid w:val="00FF609A"/>
    <w:rsid w:val="00FF6EDA"/>
    <w:rsid w:val="00FF7132"/>
    <w:rsid w:val="00FF76B8"/>
    <w:rsid w:val="00FF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4DF04688-3B38-44F1-966C-5DDD3FF97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next w:val="Text"/>
    <w:qFormat/>
    <w:rPr>
      <w:rFonts w:ascii="Arial" w:hAnsi="Arial" w:cs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uiPriority w:val="99"/>
    <w:rPr>
      <w:rFonts w:ascii="Arial" w:hAnsi="Arial" w:cs="Arial"/>
    </w:rPr>
  </w:style>
  <w:style w:type="paragraph" w:customStyle="1" w:styleId="Ueberschrift1">
    <w:name w:val="Ueberschrift1"/>
    <w:basedOn w:val="Text"/>
    <w:next w:val="Text"/>
    <w:rPr>
      <w:b/>
    </w:rPr>
  </w:style>
  <w:style w:type="paragraph" w:customStyle="1" w:styleId="Einrueckung1">
    <w:name w:val="Einrueckung1"/>
    <w:basedOn w:val="Text"/>
  </w:style>
  <w:style w:type="paragraph" w:customStyle="1" w:styleId="Einrueckung2">
    <w:name w:val="Einrueckung2"/>
    <w:basedOn w:val="Text"/>
  </w:style>
  <w:style w:type="paragraph" w:customStyle="1" w:styleId="Betreff">
    <w:name w:val="Betreff"/>
    <w:basedOn w:val="Text"/>
    <w:next w:val="Text"/>
    <w:pPr>
      <w:spacing w:before="6680" w:after="240"/>
    </w:pPr>
    <w:rPr>
      <w:b/>
    </w:rPr>
  </w:style>
  <w:style w:type="paragraph" w:styleId="Fuzeile">
    <w:name w:val="footer"/>
    <w:basedOn w:val="Text"/>
    <w:next w:val="Text"/>
    <w:pPr>
      <w:jc w:val="both"/>
    </w:pPr>
    <w:rPr>
      <w:sz w:val="12"/>
    </w:rPr>
  </w:style>
  <w:style w:type="paragraph" w:customStyle="1" w:styleId="Absender">
    <w:name w:val="Absender"/>
    <w:basedOn w:val="Text"/>
    <w:next w:val="Text"/>
    <w:rPr>
      <w:sz w:val="10"/>
    </w:rPr>
  </w:style>
  <w:style w:type="paragraph" w:customStyle="1" w:styleId="Anschrift">
    <w:name w:val="Anschrift"/>
    <w:basedOn w:val="Text"/>
  </w:style>
  <w:style w:type="paragraph" w:customStyle="1" w:styleId="KopfzeileFAX">
    <w:name w:val="Kopfzeile_FAX"/>
    <w:basedOn w:val="Text"/>
    <w:next w:val="Text"/>
    <w:rPr>
      <w:b/>
      <w:sz w:val="48"/>
    </w:rPr>
  </w:style>
  <w:style w:type="paragraph" w:customStyle="1" w:styleId="Einrichtungen">
    <w:name w:val="Einrichtungen"/>
    <w:basedOn w:val="Text"/>
    <w:next w:val="Text"/>
    <w:pPr>
      <w:jc w:val="center"/>
    </w:pPr>
    <w:rPr>
      <w:sz w:val="16"/>
    </w:rPr>
  </w:style>
  <w:style w:type="paragraph" w:customStyle="1" w:styleId="VerbundnameGross">
    <w:name w:val="Verbundname_Gross"/>
    <w:basedOn w:val="Text"/>
    <w:next w:val="Text"/>
    <w:pPr>
      <w:jc w:val="center"/>
    </w:pPr>
    <w:rPr>
      <w:rFonts w:ascii="Arial Narrow" w:hAnsi="Arial Narrow"/>
      <w:sz w:val="28"/>
    </w:rPr>
  </w:style>
  <w:style w:type="paragraph" w:customStyle="1" w:styleId="VerbundnameKlein">
    <w:name w:val="Verbundname_Klein"/>
    <w:basedOn w:val="Text"/>
    <w:next w:val="Text"/>
    <w:pPr>
      <w:jc w:val="center"/>
    </w:pPr>
    <w:rPr>
      <w:rFonts w:ascii="Arial Narrow" w:hAnsi="Arial Narrow"/>
      <w:sz w:val="15"/>
    </w:rPr>
  </w:style>
  <w:style w:type="paragraph" w:customStyle="1" w:styleId="TabelleUeberschrift">
    <w:name w:val="Tabelle_Ueberschrift"/>
    <w:basedOn w:val="Text"/>
    <w:next w:val="Text"/>
    <w:rPr>
      <w:b/>
      <w:sz w:val="16"/>
    </w:rPr>
  </w:style>
  <w:style w:type="paragraph" w:customStyle="1" w:styleId="TabelleText">
    <w:name w:val="Tabelle_Text"/>
    <w:basedOn w:val="Text"/>
    <w:next w:val="Text"/>
    <w:rPr>
      <w:sz w:val="16"/>
    </w:rPr>
  </w:style>
  <w:style w:type="paragraph" w:customStyle="1" w:styleId="TabelleMiniText">
    <w:name w:val="Tabelle_MiniText"/>
    <w:basedOn w:val="Text"/>
    <w:next w:val="Text"/>
    <w:rPr>
      <w:sz w:val="10"/>
    </w:rPr>
  </w:style>
  <w:style w:type="paragraph" w:customStyle="1" w:styleId="FaxNummer">
    <w:name w:val="FaxNummer"/>
    <w:basedOn w:val="Text"/>
    <w:next w:val="Text"/>
    <w:rPr>
      <w:b/>
    </w:rPr>
  </w:style>
  <w:style w:type="paragraph" w:customStyle="1" w:styleId="EinrichtungenGross">
    <w:name w:val="Einrichtungen_Gross"/>
    <w:basedOn w:val="Text"/>
    <w:next w:val="Text"/>
    <w:pPr>
      <w:jc w:val="both"/>
    </w:pPr>
    <w:rPr>
      <w:sz w:val="14"/>
    </w:rPr>
  </w:style>
  <w:style w:type="paragraph" w:customStyle="1" w:styleId="TextOben">
    <w:name w:val="Text_Oben"/>
    <w:basedOn w:val="Text"/>
    <w:next w:val="Text"/>
    <w:rPr>
      <w:rFonts w:ascii="Arial Narrow" w:hAnsi="Arial Narrow"/>
      <w:sz w:val="18"/>
    </w:rPr>
  </w:style>
  <w:style w:type="paragraph" w:customStyle="1" w:styleId="TabelleMiniText2">
    <w:name w:val="Tabelle_MiniText 2"/>
    <w:basedOn w:val="Text"/>
    <w:next w:val="Text"/>
    <w:rPr>
      <w:sz w:val="12"/>
    </w:rPr>
  </w:style>
  <w:style w:type="paragraph" w:customStyle="1" w:styleId="TextObenMitte">
    <w:name w:val="Text_Oben_Mitte"/>
    <w:basedOn w:val="Text"/>
    <w:next w:val="Text"/>
    <w:pPr>
      <w:jc w:val="center"/>
    </w:pPr>
    <w:rPr>
      <w:rFonts w:ascii="Arial Narrow" w:hAnsi="Arial Narrow"/>
      <w:sz w:val="18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customStyle="1" w:styleId="Standard7">
    <w:name w:val="Standard_7"/>
    <w:basedOn w:val="Text"/>
    <w:link w:val="Standard7Zchn"/>
    <w:rsid w:val="00182690"/>
    <w:pPr>
      <w:spacing w:after="20"/>
    </w:pPr>
    <w:rPr>
      <w:sz w:val="14"/>
    </w:rPr>
  </w:style>
  <w:style w:type="character" w:customStyle="1" w:styleId="Standard7Zchn">
    <w:name w:val="Standard_7 Zchn"/>
    <w:basedOn w:val="Absatz-Standardschriftart"/>
    <w:link w:val="Standard7"/>
    <w:rsid w:val="00182690"/>
    <w:rPr>
      <w:rFonts w:ascii="Arial" w:hAnsi="Arial" w:cs="Arial"/>
      <w:sz w:val="14"/>
    </w:rPr>
  </w:style>
  <w:style w:type="paragraph" w:customStyle="1" w:styleId="Standard10">
    <w:name w:val="Standard_10"/>
    <w:basedOn w:val="Text"/>
    <w:link w:val="Standard10Zchn"/>
    <w:rsid w:val="00182690"/>
  </w:style>
  <w:style w:type="character" w:customStyle="1" w:styleId="Standard10Zchn">
    <w:name w:val="Standard_10 Zchn"/>
    <w:basedOn w:val="Absatz-Standardschriftart"/>
    <w:link w:val="Standard10"/>
    <w:rsid w:val="00182690"/>
    <w:rPr>
      <w:rFonts w:ascii="Arial" w:hAnsi="Arial" w:cs="Arial"/>
    </w:rPr>
  </w:style>
  <w:style w:type="paragraph" w:customStyle="1" w:styleId="Standard10R">
    <w:name w:val="Standard_10_R"/>
    <w:basedOn w:val="Text"/>
    <w:link w:val="Standard10RZchn"/>
    <w:rsid w:val="00182690"/>
    <w:pPr>
      <w:jc w:val="right"/>
    </w:pPr>
  </w:style>
  <w:style w:type="character" w:customStyle="1" w:styleId="Standard10RZchn">
    <w:name w:val="Standard_10_R Zchn"/>
    <w:basedOn w:val="Absatz-Standardschriftart"/>
    <w:link w:val="Standard10R"/>
    <w:rsid w:val="00182690"/>
    <w:rPr>
      <w:rFonts w:ascii="Arial" w:hAnsi="Arial" w:cs="Arial"/>
    </w:rPr>
  </w:style>
  <w:style w:type="paragraph" w:customStyle="1" w:styleId="Abteilungsname">
    <w:name w:val="Abteilungsname"/>
    <w:basedOn w:val="Text"/>
    <w:next w:val="Standard7"/>
    <w:link w:val="AbteilungsnameZchn"/>
    <w:rsid w:val="00182690"/>
    <w:rPr>
      <w:b/>
      <w:sz w:val="18"/>
    </w:rPr>
  </w:style>
  <w:style w:type="character" w:customStyle="1" w:styleId="AbteilungsnameZchn">
    <w:name w:val="Abteilungsname Zchn"/>
    <w:basedOn w:val="Absatz-Standardschriftart"/>
    <w:link w:val="Abteilungsname"/>
    <w:rsid w:val="00182690"/>
    <w:rPr>
      <w:rFonts w:ascii="Arial" w:hAnsi="Arial" w:cs="Arial"/>
      <w:b/>
      <w:sz w:val="18"/>
    </w:rPr>
  </w:style>
  <w:style w:type="paragraph" w:customStyle="1" w:styleId="Standard7R">
    <w:name w:val="Standard_7_R"/>
    <w:basedOn w:val="Standard7"/>
    <w:next w:val="Text"/>
    <w:link w:val="Standard7RZchn"/>
    <w:rsid w:val="00182690"/>
    <w:pPr>
      <w:spacing w:after="0"/>
      <w:jc w:val="center"/>
    </w:pPr>
  </w:style>
  <w:style w:type="character" w:customStyle="1" w:styleId="Standard7RZchn">
    <w:name w:val="Standard_7_R Zchn"/>
    <w:basedOn w:val="Absatz-Standardschriftart"/>
    <w:link w:val="Standard7R"/>
    <w:rsid w:val="00182690"/>
    <w:rPr>
      <w:rFonts w:ascii="Arial" w:hAnsi="Arial" w:cs="Arial"/>
      <w:sz w:val="14"/>
    </w:rPr>
  </w:style>
  <w:style w:type="paragraph" w:styleId="StandardWeb">
    <w:name w:val="Normal (Web)"/>
    <w:basedOn w:val="Standard"/>
    <w:uiPriority w:val="99"/>
    <w:unhideWhenUsed/>
    <w:rsid w:val="00182690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Titel1">
    <w:name w:val="Titel1"/>
    <w:basedOn w:val="Standard"/>
    <w:uiPriority w:val="99"/>
    <w:rsid w:val="00182690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company-name">
    <w:name w:val="company-name"/>
    <w:basedOn w:val="Standard"/>
    <w:uiPriority w:val="99"/>
    <w:rsid w:val="00182690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table" w:styleId="Tabellenraster">
    <w:name w:val="Table Grid"/>
    <w:basedOn w:val="NormaleTabelle"/>
    <w:rsid w:val="0018269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182690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826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mertins@ak-neuss.d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tel:02131%20529%2053002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Alle\Vorlagen\Ak-Vorlagen\Korrespondenzvorlage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Korrespondenzvorlage</Template>
  <TotalTime>0</TotalTime>
  <Pages>2</Pages>
  <Words>257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Johanna-Etienne-Krankenhaus</Company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Soju Mertins</dc:creator>
  <cp:keywords/>
  <cp:lastModifiedBy>Soju Mertins</cp:lastModifiedBy>
  <cp:revision>3</cp:revision>
  <cp:lastPrinted>2004-07-02T11:44:00Z</cp:lastPrinted>
  <dcterms:created xsi:type="dcterms:W3CDTF">2025-09-04T08:02:00Z</dcterms:created>
  <dcterms:modified xsi:type="dcterms:W3CDTF">2025-09-04T09:23:00Z</dcterms:modified>
</cp:coreProperties>
</file>