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D02" w:rsidRDefault="00627D02">
      <w:bookmarkStart w:id="0" w:name="_GoBack"/>
      <w:bookmarkEnd w:id="0"/>
    </w:p>
    <w:p w:rsidR="00627D02" w:rsidRPr="004223A2" w:rsidRDefault="00565249">
      <w:pPr>
        <w:rPr>
          <w:b/>
          <w:color w:val="004388"/>
          <w:sz w:val="28"/>
          <w:szCs w:val="28"/>
        </w:rPr>
      </w:pPr>
      <w:r w:rsidRPr="004223A2">
        <w:rPr>
          <w:b/>
          <w:color w:val="004388"/>
          <w:sz w:val="28"/>
          <w:szCs w:val="28"/>
        </w:rPr>
        <w:t>Fragebogen</w:t>
      </w:r>
      <w:r w:rsidR="00711515">
        <w:rPr>
          <w:b/>
          <w:color w:val="004388"/>
          <w:sz w:val="28"/>
          <w:szCs w:val="28"/>
        </w:rPr>
        <w:t xml:space="preserve"> für Besucher und </w:t>
      </w:r>
      <w:r w:rsidRPr="004223A2">
        <w:rPr>
          <w:b/>
          <w:color w:val="004388"/>
          <w:sz w:val="28"/>
          <w:szCs w:val="28"/>
        </w:rPr>
        <w:t>Patienten</w:t>
      </w:r>
    </w:p>
    <w:p w:rsidR="00565249" w:rsidRDefault="00565249"/>
    <w:p w:rsidR="00565249" w:rsidRPr="00B36D14" w:rsidRDefault="00B36D14">
      <w:pPr>
        <w:rPr>
          <w:b/>
          <w:color w:val="004388"/>
          <w:sz w:val="24"/>
          <w:szCs w:val="24"/>
        </w:rPr>
      </w:pPr>
      <w:r w:rsidRPr="00B36D14">
        <w:rPr>
          <w:b/>
          <w:color w:val="004388"/>
          <w:sz w:val="24"/>
          <w:szCs w:val="24"/>
        </w:rPr>
        <w:t>Bitte diesen Bogen am Empfang vorlegen, bevor</w:t>
      </w:r>
      <w:r>
        <w:rPr>
          <w:b/>
          <w:color w:val="004388"/>
          <w:sz w:val="24"/>
          <w:szCs w:val="24"/>
        </w:rPr>
        <w:t xml:space="preserve"> Sie weiter in das Kran</w:t>
      </w:r>
      <w:r w:rsidRPr="00B36D14">
        <w:rPr>
          <w:b/>
          <w:color w:val="004388"/>
          <w:sz w:val="24"/>
          <w:szCs w:val="24"/>
        </w:rPr>
        <w:t>ke</w:t>
      </w:r>
      <w:r>
        <w:rPr>
          <w:b/>
          <w:color w:val="004388"/>
          <w:sz w:val="24"/>
          <w:szCs w:val="24"/>
        </w:rPr>
        <w:t>n</w:t>
      </w:r>
      <w:r w:rsidRPr="00B36D14">
        <w:rPr>
          <w:b/>
          <w:color w:val="004388"/>
          <w:sz w:val="24"/>
          <w:szCs w:val="24"/>
        </w:rPr>
        <w:t>haus gehen.</w:t>
      </w:r>
    </w:p>
    <w:p w:rsidR="00565249" w:rsidRDefault="00565249" w:rsidP="00850F71"/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3369"/>
        <w:gridCol w:w="6095"/>
      </w:tblGrid>
      <w:tr w:rsidR="00C84C00" w:rsidTr="0071749E">
        <w:tc>
          <w:tcPr>
            <w:tcW w:w="3369" w:type="dxa"/>
            <w:vAlign w:val="center"/>
          </w:tcPr>
          <w:p w:rsidR="00C84C00" w:rsidRDefault="00C84C00" w:rsidP="00292289">
            <w:pPr>
              <w:rPr>
                <w:sz w:val="20"/>
                <w:szCs w:val="20"/>
              </w:rPr>
            </w:pPr>
            <w:r w:rsidRPr="00C84C00">
              <w:rPr>
                <w:sz w:val="20"/>
                <w:szCs w:val="20"/>
              </w:rPr>
              <w:t>Vor- und Nachname</w:t>
            </w:r>
          </w:p>
          <w:p w:rsidR="00292289" w:rsidRPr="00C84C00" w:rsidRDefault="00292289" w:rsidP="00292289">
            <w:pPr>
              <w:rPr>
                <w:sz w:val="20"/>
                <w:szCs w:val="20"/>
              </w:rPr>
            </w:pPr>
          </w:p>
        </w:tc>
        <w:tc>
          <w:tcPr>
            <w:tcW w:w="6095" w:type="dxa"/>
          </w:tcPr>
          <w:p w:rsidR="00C84C00" w:rsidRPr="00C84C00" w:rsidRDefault="00C84C00" w:rsidP="00850F71">
            <w:pPr>
              <w:rPr>
                <w:sz w:val="20"/>
                <w:szCs w:val="20"/>
              </w:rPr>
            </w:pPr>
          </w:p>
        </w:tc>
      </w:tr>
      <w:tr w:rsidR="00C84C00" w:rsidTr="0071749E">
        <w:tc>
          <w:tcPr>
            <w:tcW w:w="3369" w:type="dxa"/>
            <w:vAlign w:val="center"/>
          </w:tcPr>
          <w:p w:rsidR="00C84C00" w:rsidRDefault="00C84C00" w:rsidP="00292289">
            <w:pPr>
              <w:rPr>
                <w:sz w:val="20"/>
                <w:szCs w:val="20"/>
              </w:rPr>
            </w:pPr>
            <w:r w:rsidRPr="00C84C00">
              <w:rPr>
                <w:sz w:val="20"/>
                <w:szCs w:val="20"/>
              </w:rPr>
              <w:t>Adresse</w:t>
            </w:r>
          </w:p>
          <w:p w:rsidR="00AD3993" w:rsidRDefault="00AD3993" w:rsidP="00292289">
            <w:pPr>
              <w:rPr>
                <w:sz w:val="20"/>
                <w:szCs w:val="20"/>
              </w:rPr>
            </w:pPr>
          </w:p>
          <w:p w:rsidR="00C84C00" w:rsidRPr="00C84C00" w:rsidRDefault="00C84C00" w:rsidP="00292289">
            <w:pPr>
              <w:rPr>
                <w:sz w:val="20"/>
                <w:szCs w:val="20"/>
              </w:rPr>
            </w:pPr>
          </w:p>
        </w:tc>
        <w:tc>
          <w:tcPr>
            <w:tcW w:w="6095" w:type="dxa"/>
          </w:tcPr>
          <w:p w:rsidR="00C84C00" w:rsidRPr="00C84C00" w:rsidRDefault="00C84C00" w:rsidP="00850F71">
            <w:pPr>
              <w:rPr>
                <w:sz w:val="20"/>
                <w:szCs w:val="20"/>
              </w:rPr>
            </w:pPr>
          </w:p>
        </w:tc>
      </w:tr>
      <w:tr w:rsidR="00C84C00" w:rsidTr="0071749E">
        <w:tc>
          <w:tcPr>
            <w:tcW w:w="3369" w:type="dxa"/>
            <w:vAlign w:val="center"/>
          </w:tcPr>
          <w:p w:rsidR="00C84C00" w:rsidRDefault="00C84C00" w:rsidP="00292289">
            <w:pPr>
              <w:rPr>
                <w:sz w:val="20"/>
                <w:szCs w:val="20"/>
              </w:rPr>
            </w:pPr>
            <w:r w:rsidRPr="00C84C00">
              <w:rPr>
                <w:sz w:val="20"/>
                <w:szCs w:val="20"/>
              </w:rPr>
              <w:t>Telefonnummer</w:t>
            </w:r>
            <w:r w:rsidR="00B36D14">
              <w:rPr>
                <w:sz w:val="20"/>
                <w:szCs w:val="20"/>
              </w:rPr>
              <w:t>/E-Mail</w:t>
            </w:r>
          </w:p>
          <w:p w:rsidR="00C84C00" w:rsidRPr="00C84C00" w:rsidRDefault="00C84C00" w:rsidP="00292289">
            <w:pPr>
              <w:rPr>
                <w:sz w:val="20"/>
                <w:szCs w:val="20"/>
              </w:rPr>
            </w:pPr>
          </w:p>
        </w:tc>
        <w:tc>
          <w:tcPr>
            <w:tcW w:w="6095" w:type="dxa"/>
          </w:tcPr>
          <w:p w:rsidR="00C84C00" w:rsidRPr="00C84C00" w:rsidRDefault="00C84C00" w:rsidP="00850F71">
            <w:pPr>
              <w:rPr>
                <w:sz w:val="20"/>
                <w:szCs w:val="20"/>
              </w:rPr>
            </w:pPr>
          </w:p>
        </w:tc>
      </w:tr>
      <w:tr w:rsidR="00C84C00" w:rsidTr="0071749E">
        <w:tc>
          <w:tcPr>
            <w:tcW w:w="3369" w:type="dxa"/>
            <w:vAlign w:val="center"/>
          </w:tcPr>
          <w:p w:rsidR="00C84C00" w:rsidRDefault="00C84C00" w:rsidP="00292289">
            <w:pPr>
              <w:rPr>
                <w:sz w:val="20"/>
                <w:szCs w:val="20"/>
              </w:rPr>
            </w:pPr>
            <w:r w:rsidRPr="00C84C00">
              <w:rPr>
                <w:sz w:val="20"/>
                <w:szCs w:val="20"/>
              </w:rPr>
              <w:t xml:space="preserve">Datum, Uhrzeit, Dauer des Besuchs </w:t>
            </w:r>
          </w:p>
          <w:p w:rsidR="00C84C00" w:rsidRPr="00C84C00" w:rsidRDefault="00711515" w:rsidP="000945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(maximale Besuchszeit: </w:t>
            </w:r>
            <w:r w:rsidR="00406945">
              <w:rPr>
                <w:sz w:val="20"/>
                <w:szCs w:val="20"/>
              </w:rPr>
              <w:t>2</w:t>
            </w:r>
            <w:r w:rsidR="00C84C00" w:rsidRPr="00C84C00">
              <w:rPr>
                <w:sz w:val="20"/>
                <w:szCs w:val="20"/>
              </w:rPr>
              <w:t xml:space="preserve"> Stunde</w:t>
            </w:r>
            <w:r w:rsidR="00406945">
              <w:rPr>
                <w:sz w:val="20"/>
                <w:szCs w:val="20"/>
              </w:rPr>
              <w:t>n</w:t>
            </w:r>
            <w:r w:rsidR="00C84C00" w:rsidRPr="00C84C00">
              <w:rPr>
                <w:sz w:val="20"/>
                <w:szCs w:val="20"/>
              </w:rPr>
              <w:t>)</w:t>
            </w:r>
          </w:p>
        </w:tc>
        <w:tc>
          <w:tcPr>
            <w:tcW w:w="6095" w:type="dxa"/>
          </w:tcPr>
          <w:p w:rsidR="00C84C00" w:rsidRPr="00C84C00" w:rsidRDefault="00C84C00" w:rsidP="00850F71">
            <w:pPr>
              <w:rPr>
                <w:sz w:val="20"/>
                <w:szCs w:val="20"/>
              </w:rPr>
            </w:pPr>
          </w:p>
        </w:tc>
      </w:tr>
      <w:tr w:rsidR="0058296F" w:rsidTr="0071749E">
        <w:tc>
          <w:tcPr>
            <w:tcW w:w="3369" w:type="dxa"/>
            <w:vMerge w:val="restart"/>
            <w:vAlign w:val="center"/>
          </w:tcPr>
          <w:p w:rsidR="0058296F" w:rsidRPr="00C84C00" w:rsidRDefault="0058296F" w:rsidP="00F569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Grund Ihres Besuchs: Ich bin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58296F" w:rsidRDefault="0058296F" w:rsidP="00850F71">
            <w:pPr>
              <w:rPr>
                <w:sz w:val="20"/>
                <w:szCs w:val="20"/>
              </w:rPr>
            </w:pPr>
            <w:r w:rsidRPr="0024281F"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30F38D4B" wp14:editId="0A8051AA">
                      <wp:simplePos x="0" y="0"/>
                      <wp:positionH relativeFrom="column">
                        <wp:posOffset>1427810</wp:posOffset>
                      </wp:positionH>
                      <wp:positionV relativeFrom="paragraph">
                        <wp:posOffset>64770</wp:posOffset>
                      </wp:positionV>
                      <wp:extent cx="107950" cy="107950"/>
                      <wp:effectExtent l="0" t="0" r="25400" b="25400"/>
                      <wp:wrapNone/>
                      <wp:docPr id="1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296F" w:rsidRDefault="0058296F" w:rsidP="0058296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" o:spid="_x0000_s1026" type="#_x0000_t202" style="position:absolute;margin-left:112.45pt;margin-top:5.1pt;width:8.5pt;height:8.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">
                      <v:textbox>
                        <w:txbxContent>
                          <w:p w:rsidR="0058296F" w:rsidRDefault="0058296F" w:rsidP="0058296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Patient/in       </w:t>
            </w:r>
          </w:p>
          <w:p w:rsidR="0058296F" w:rsidRPr="00C84C00" w:rsidRDefault="0058296F" w:rsidP="00850F71">
            <w:pPr>
              <w:rPr>
                <w:sz w:val="20"/>
                <w:szCs w:val="20"/>
              </w:rPr>
            </w:pPr>
          </w:p>
        </w:tc>
      </w:tr>
      <w:tr w:rsidR="0058296F" w:rsidTr="0071749E">
        <w:tc>
          <w:tcPr>
            <w:tcW w:w="3369" w:type="dxa"/>
            <w:vMerge/>
            <w:vAlign w:val="center"/>
          </w:tcPr>
          <w:p w:rsidR="0058296F" w:rsidRDefault="0058296F" w:rsidP="00292289">
            <w:pPr>
              <w:rPr>
                <w:sz w:val="20"/>
                <w:szCs w:val="20"/>
              </w:rPr>
            </w:pPr>
          </w:p>
        </w:tc>
        <w:tc>
          <w:tcPr>
            <w:tcW w:w="6095" w:type="dxa"/>
            <w:shd w:val="pct10" w:color="auto" w:fill="auto"/>
          </w:tcPr>
          <w:p w:rsidR="0058296F" w:rsidRDefault="0058296F" w:rsidP="0058296F">
            <w:pPr>
              <w:rPr>
                <w:sz w:val="20"/>
                <w:szCs w:val="20"/>
              </w:rPr>
            </w:pPr>
            <w:r w:rsidRPr="0024281F"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5ED5D719" wp14:editId="4CA9C574">
                      <wp:simplePos x="0" y="0"/>
                      <wp:positionH relativeFrom="column">
                        <wp:posOffset>1439240</wp:posOffset>
                      </wp:positionH>
                      <wp:positionV relativeFrom="paragraph">
                        <wp:posOffset>40640</wp:posOffset>
                      </wp:positionV>
                      <wp:extent cx="107950" cy="107950"/>
                      <wp:effectExtent l="0" t="0" r="25400" b="25400"/>
                      <wp:wrapNone/>
                      <wp:docPr id="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296F" w:rsidRDefault="0058296F" w:rsidP="0058296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" o:spid="_x0000_s1027" type="#_x0000_t202" style="position:absolute;margin-left:113.35pt;margin-top:3.2pt;width:8.5pt;height:8.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">
                      <v:textbox>
                        <w:txbxContent>
                          <w:p w:rsidR="0058296F" w:rsidRDefault="0058296F" w:rsidP="0058296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0"/>
                <w:szCs w:val="20"/>
              </w:rPr>
              <w:t>Besucher/Begleitperson         und besuche/begleite</w:t>
            </w:r>
          </w:p>
          <w:p w:rsidR="0058296F" w:rsidRDefault="0058296F" w:rsidP="0058296F">
            <w:pPr>
              <w:rPr>
                <w:sz w:val="20"/>
                <w:szCs w:val="20"/>
              </w:rPr>
            </w:pPr>
          </w:p>
          <w:p w:rsidR="0058296F" w:rsidRDefault="0058296F" w:rsidP="005829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Patient: _____________________________</w:t>
            </w:r>
          </w:p>
          <w:p w:rsidR="0058296F" w:rsidRDefault="0058296F" w:rsidP="0058296F">
            <w:pPr>
              <w:rPr>
                <w:sz w:val="20"/>
                <w:szCs w:val="20"/>
              </w:rPr>
            </w:pPr>
          </w:p>
          <w:p w:rsidR="0058296F" w:rsidRDefault="0058296F" w:rsidP="005829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Station: _____________</w:t>
            </w:r>
          </w:p>
          <w:p w:rsidR="0058296F" w:rsidRDefault="0058296F" w:rsidP="0058296F">
            <w:pPr>
              <w:rPr>
                <w:sz w:val="20"/>
                <w:szCs w:val="20"/>
              </w:rPr>
            </w:pPr>
          </w:p>
        </w:tc>
      </w:tr>
      <w:tr w:rsidR="0058296F" w:rsidTr="0071749E">
        <w:tc>
          <w:tcPr>
            <w:tcW w:w="3369" w:type="dxa"/>
            <w:vMerge/>
            <w:vAlign w:val="center"/>
          </w:tcPr>
          <w:p w:rsidR="0058296F" w:rsidRDefault="0058296F" w:rsidP="00292289">
            <w:pPr>
              <w:rPr>
                <w:sz w:val="20"/>
                <w:szCs w:val="20"/>
              </w:rPr>
            </w:pPr>
          </w:p>
        </w:tc>
        <w:tc>
          <w:tcPr>
            <w:tcW w:w="6095" w:type="dxa"/>
          </w:tcPr>
          <w:p w:rsidR="0058296F" w:rsidRDefault="0071749E" w:rsidP="00850F71">
            <w:pPr>
              <w:rPr>
                <w:noProof/>
                <w:sz w:val="20"/>
                <w:szCs w:val="20"/>
                <w:lang w:eastAsia="de-DE"/>
              </w:rPr>
            </w:pPr>
            <w:r w:rsidRPr="0024281F"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60B5D3C5" wp14:editId="3A8A188A">
                      <wp:simplePos x="0" y="0"/>
                      <wp:positionH relativeFrom="column">
                        <wp:posOffset>3347415</wp:posOffset>
                      </wp:positionH>
                      <wp:positionV relativeFrom="paragraph">
                        <wp:posOffset>40640</wp:posOffset>
                      </wp:positionV>
                      <wp:extent cx="107950" cy="107950"/>
                      <wp:effectExtent l="0" t="0" r="25400" b="25400"/>
                      <wp:wrapNone/>
                      <wp:docPr id="3" name="Textfeld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749E" w:rsidRDefault="0071749E" w:rsidP="0071749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" o:spid="_x0000_s1028" type="#_x0000_t202" style="position:absolute;margin-left:263.6pt;margin-top:3.2pt;width:8.5pt;height:8.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">
                      <v:textbox>
                        <w:txbxContent>
                          <w:p w:rsidR="0071749E" w:rsidRDefault="0071749E" w:rsidP="0071749E"/>
                        </w:txbxContent>
                      </v:textbox>
                    </v:shape>
                  </w:pict>
                </mc:Fallback>
              </mc:AlternateContent>
            </w:r>
            <w:r w:rsidR="0058296F">
              <w:rPr>
                <w:sz w:val="20"/>
                <w:szCs w:val="20"/>
              </w:rPr>
              <w:t>Sonstiger Gast (Handwerker, Außendienst, Referent etc.)</w:t>
            </w:r>
            <w:r w:rsidRPr="0024281F">
              <w:rPr>
                <w:noProof/>
                <w:sz w:val="20"/>
                <w:szCs w:val="20"/>
                <w:lang w:eastAsia="de-DE"/>
              </w:rPr>
              <w:t xml:space="preserve"> </w:t>
            </w:r>
          </w:p>
          <w:p w:rsidR="0071749E" w:rsidRDefault="0071749E" w:rsidP="00850F71">
            <w:pPr>
              <w:rPr>
                <w:sz w:val="20"/>
                <w:szCs w:val="20"/>
              </w:rPr>
            </w:pPr>
          </w:p>
        </w:tc>
      </w:tr>
    </w:tbl>
    <w:p w:rsidR="00565249" w:rsidRDefault="00565249" w:rsidP="00850F71"/>
    <w:p w:rsidR="00565249" w:rsidRPr="00850F71" w:rsidRDefault="00565249" w:rsidP="00850F71"/>
    <w:tbl>
      <w:tblPr>
        <w:tblStyle w:val="Tabellenraster"/>
        <w:tblpPr w:leftFromText="141" w:rightFromText="141" w:vertAnchor="text" w:horzAnchor="margin" w:tblpY="-37"/>
        <w:tblW w:w="9464" w:type="dxa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87"/>
        <w:gridCol w:w="1418"/>
        <w:gridCol w:w="1559"/>
      </w:tblGrid>
      <w:tr w:rsidR="006D4CC9" w:rsidTr="0071749E">
        <w:tc>
          <w:tcPr>
            <w:tcW w:w="6487" w:type="dxa"/>
            <w:tcBorders>
              <w:top w:val="single" w:sz="4" w:space="0" w:color="auto"/>
              <w:bottom w:val="single" w:sz="6" w:space="0" w:color="auto"/>
            </w:tcBorders>
          </w:tcPr>
          <w:p w:rsidR="006D4CC9" w:rsidRPr="007A12BA" w:rsidRDefault="006D4CC9" w:rsidP="00872C40">
            <w:pPr>
              <w:tabs>
                <w:tab w:val="left" w:pos="2417"/>
              </w:tabs>
              <w:rPr>
                <w:sz w:val="20"/>
                <w:szCs w:val="20"/>
              </w:rPr>
            </w:pPr>
            <w:r w:rsidRPr="007A12B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6" w:space="0" w:color="auto"/>
            </w:tcBorders>
          </w:tcPr>
          <w:p w:rsidR="006D4CC9" w:rsidRPr="00F5362F" w:rsidRDefault="006D4CC9" w:rsidP="006D4CC9">
            <w:pPr>
              <w:tabs>
                <w:tab w:val="left" w:pos="2417"/>
              </w:tabs>
              <w:jc w:val="center"/>
              <w:rPr>
                <w:b/>
                <w:sz w:val="20"/>
                <w:szCs w:val="20"/>
              </w:rPr>
            </w:pPr>
            <w:r w:rsidRPr="00F5362F">
              <w:rPr>
                <w:b/>
                <w:sz w:val="20"/>
                <w:szCs w:val="20"/>
              </w:rPr>
              <w:t>JA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6" w:space="0" w:color="auto"/>
            </w:tcBorders>
          </w:tcPr>
          <w:p w:rsidR="006D4CC9" w:rsidRPr="00F5362F" w:rsidRDefault="006D4CC9" w:rsidP="006D4CC9">
            <w:pPr>
              <w:tabs>
                <w:tab w:val="left" w:pos="2417"/>
              </w:tabs>
              <w:jc w:val="center"/>
              <w:rPr>
                <w:b/>
                <w:sz w:val="20"/>
                <w:szCs w:val="20"/>
              </w:rPr>
            </w:pPr>
            <w:r w:rsidRPr="00F5362F">
              <w:rPr>
                <w:b/>
                <w:sz w:val="20"/>
                <w:szCs w:val="20"/>
              </w:rPr>
              <w:t>NEIN</w:t>
            </w:r>
          </w:p>
        </w:tc>
      </w:tr>
      <w:tr w:rsidR="006D4CC9" w:rsidTr="0071749E">
        <w:tc>
          <w:tcPr>
            <w:tcW w:w="6487" w:type="dxa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711515" w:rsidRDefault="00711515" w:rsidP="00671668">
            <w:pPr>
              <w:tabs>
                <w:tab w:val="left" w:pos="24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Hat sich innerhalb der letzten 14 Tage eines der folgenden Symptome bei Ihnen gezeigt</w:t>
            </w:r>
            <w:proofErr w:type="gramStart"/>
            <w:r>
              <w:rPr>
                <w:sz w:val="20"/>
                <w:szCs w:val="20"/>
              </w:rPr>
              <w:t>?:</w:t>
            </w:r>
            <w:proofErr w:type="gramEnd"/>
          </w:p>
          <w:p w:rsidR="00711515" w:rsidRDefault="00711515" w:rsidP="00671668">
            <w:pPr>
              <w:tabs>
                <w:tab w:val="left" w:pos="2417"/>
              </w:tabs>
              <w:rPr>
                <w:sz w:val="20"/>
                <w:szCs w:val="20"/>
              </w:rPr>
            </w:pPr>
          </w:p>
          <w:p w:rsidR="006D4CC9" w:rsidRDefault="006D4CC9" w:rsidP="00671668">
            <w:pPr>
              <w:tabs>
                <w:tab w:val="left" w:pos="2417"/>
              </w:tabs>
              <w:rPr>
                <w:sz w:val="20"/>
                <w:szCs w:val="20"/>
              </w:rPr>
            </w:pPr>
            <w:r w:rsidRPr="007A12BA">
              <w:rPr>
                <w:sz w:val="20"/>
                <w:szCs w:val="20"/>
              </w:rPr>
              <w:t>Fieber</w:t>
            </w:r>
            <w:r w:rsidR="00711515">
              <w:rPr>
                <w:sz w:val="20"/>
                <w:szCs w:val="20"/>
              </w:rPr>
              <w:t xml:space="preserve">, </w:t>
            </w:r>
            <w:r w:rsidR="00711515" w:rsidRPr="007A12BA">
              <w:rPr>
                <w:sz w:val="20"/>
                <w:szCs w:val="20"/>
              </w:rPr>
              <w:t xml:space="preserve"> Halsschmerzen und /oder Schluckbeschwerden</w:t>
            </w:r>
            <w:r w:rsidR="00711515">
              <w:rPr>
                <w:sz w:val="20"/>
                <w:szCs w:val="20"/>
              </w:rPr>
              <w:t>, Husten, Atemnot, Geschmacks- oder Geruchsverlust?</w:t>
            </w:r>
          </w:p>
          <w:p w:rsidR="006D4CC9" w:rsidRPr="007A12BA" w:rsidRDefault="006D4CC9" w:rsidP="00671668">
            <w:pPr>
              <w:tabs>
                <w:tab w:val="left" w:pos="2417"/>
              </w:tabs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</w:tcBorders>
            <w:shd w:val="clear" w:color="auto" w:fill="D9D9D9" w:themeFill="background1" w:themeFillShade="D9"/>
          </w:tcPr>
          <w:p w:rsidR="006D4CC9" w:rsidRPr="00850F71" w:rsidRDefault="006D4CC9" w:rsidP="00850F71">
            <w:pPr>
              <w:tabs>
                <w:tab w:val="left" w:pos="2417"/>
              </w:tabs>
              <w:rPr>
                <w:sz w:val="20"/>
                <w:szCs w:val="20"/>
              </w:rPr>
            </w:pPr>
            <w:r w:rsidRPr="0024281F"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348D93FA" wp14:editId="3672A4C7">
                      <wp:simplePos x="0" y="0"/>
                      <wp:positionH relativeFrom="column">
                        <wp:posOffset>339420</wp:posOffset>
                      </wp:positionH>
                      <wp:positionV relativeFrom="paragraph">
                        <wp:posOffset>76200</wp:posOffset>
                      </wp:positionV>
                      <wp:extent cx="108000" cy="108000"/>
                      <wp:effectExtent l="0" t="0" r="25400" b="25400"/>
                      <wp:wrapNone/>
                      <wp:docPr id="357" name="Textfeld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CC9" w:rsidRDefault="006D4CC9" w:rsidP="006D4CC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57" o:spid="_x0000_s1029" type="#_x0000_t202" style="position:absolute;margin-left:26.75pt;margin-top:6pt;width:8.5pt;height:8.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">
                      <v:textbox>
                        <w:txbxContent>
                          <w:p w:rsidR="006D4CC9" w:rsidRDefault="006D4CC9" w:rsidP="006D4CC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sz="6" w:space="0" w:color="auto"/>
            </w:tcBorders>
            <w:shd w:val="clear" w:color="auto" w:fill="D9D9D9" w:themeFill="background1" w:themeFillShade="D9"/>
          </w:tcPr>
          <w:p w:rsidR="006D4CC9" w:rsidRPr="00850F71" w:rsidRDefault="006D4CC9" w:rsidP="00850F71">
            <w:pPr>
              <w:tabs>
                <w:tab w:val="left" w:pos="2417"/>
              </w:tabs>
              <w:rPr>
                <w:sz w:val="20"/>
                <w:szCs w:val="20"/>
              </w:rPr>
            </w:pPr>
            <w:r w:rsidRPr="0024281F"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672840A8" wp14:editId="0E45491F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82245</wp:posOffset>
                      </wp:positionV>
                      <wp:extent cx="108000" cy="108000"/>
                      <wp:effectExtent l="0" t="0" r="25400" b="25400"/>
                      <wp:wrapNone/>
                      <wp:docPr id="360" name="Textfeld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CC9" w:rsidRDefault="006D4CC9" w:rsidP="006D4CC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60" o:spid="_x0000_s1029" type="#_x0000_t202" style="position:absolute;margin-left:28.1pt;margin-top:6.5pt;width:8.5pt;height:8.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">
                      <v:textbox>
                        <w:txbxContent>
                          <w:p w:rsidR="006D4CC9" w:rsidRDefault="006D4CC9" w:rsidP="006D4CC9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D4CC9" w:rsidTr="0071749E">
        <w:tc>
          <w:tcPr>
            <w:tcW w:w="6487" w:type="dxa"/>
            <w:vAlign w:val="center"/>
          </w:tcPr>
          <w:p w:rsidR="006D4CC9" w:rsidRPr="007A12BA" w:rsidRDefault="00711515" w:rsidP="00711515">
            <w:pPr>
              <w:tabs>
                <w:tab w:val="left" w:pos="24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Hatt</w:t>
            </w:r>
            <w:r w:rsidRPr="007A12BA">
              <w:rPr>
                <w:sz w:val="20"/>
                <w:szCs w:val="20"/>
              </w:rPr>
              <w:t xml:space="preserve">en Sie </w:t>
            </w:r>
            <w:r>
              <w:rPr>
                <w:sz w:val="20"/>
                <w:szCs w:val="20"/>
              </w:rPr>
              <w:t xml:space="preserve">innerhalb der letzten 14 Tage </w:t>
            </w:r>
            <w:r w:rsidRPr="007A12BA">
              <w:rPr>
                <w:sz w:val="20"/>
                <w:szCs w:val="20"/>
              </w:rPr>
              <w:t>Kontakt zu einer Person</w:t>
            </w:r>
            <w:r>
              <w:rPr>
                <w:sz w:val="20"/>
                <w:szCs w:val="20"/>
              </w:rPr>
              <w:t>, die positiv auf das Corona-Virus getestet wurde oder stehen Sie unter Quarantäne?</w:t>
            </w:r>
          </w:p>
        </w:tc>
        <w:tc>
          <w:tcPr>
            <w:tcW w:w="1418" w:type="dxa"/>
          </w:tcPr>
          <w:p w:rsidR="006D4CC9" w:rsidRPr="00850F71" w:rsidRDefault="009A1BFC" w:rsidP="0024281F">
            <w:pPr>
              <w:tabs>
                <w:tab w:val="left" w:pos="2417"/>
              </w:tabs>
              <w:rPr>
                <w:sz w:val="20"/>
                <w:szCs w:val="20"/>
              </w:rPr>
            </w:pPr>
            <w:r w:rsidRPr="0024281F"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5725BA64" wp14:editId="5D6C764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91135</wp:posOffset>
                      </wp:positionV>
                      <wp:extent cx="107950" cy="107950"/>
                      <wp:effectExtent l="0" t="0" r="25400" b="25400"/>
                      <wp:wrapNone/>
                      <wp:docPr id="349" name="Textfeld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CC9" w:rsidRDefault="006D4CC9" w:rsidP="006D4CC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49" o:spid="_x0000_s1031" type="#_x0000_t202" style="position:absolute;margin-left:27.35pt;margin-top:7.2pt;width:8.5pt;height:8.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">
                      <v:textbox>
                        <w:txbxContent>
                          <w:p w:rsidR="006D4CC9" w:rsidRDefault="006D4CC9" w:rsidP="006D4CC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6D4CC9" w:rsidRDefault="00A6103F" w:rsidP="0081569B">
            <w:pPr>
              <w:tabs>
                <w:tab w:val="left" w:pos="2417"/>
              </w:tabs>
              <w:rPr>
                <w:sz w:val="20"/>
                <w:szCs w:val="20"/>
              </w:rPr>
            </w:pPr>
            <w:r w:rsidRPr="0024281F"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250172FB" wp14:editId="43A4D915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86665</wp:posOffset>
                      </wp:positionV>
                      <wp:extent cx="107950" cy="107950"/>
                      <wp:effectExtent l="0" t="0" r="25400" b="25400"/>
                      <wp:wrapNone/>
                      <wp:docPr id="18" name="Textfeld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CC9" w:rsidRDefault="006D4CC9" w:rsidP="0024281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8" o:spid="_x0000_s1031" type="#_x0000_t202" style="position:absolute;margin-left:28.2pt;margin-top:6.8pt;width:8.5pt;height:8.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">
                      <v:textbox>
                        <w:txbxContent>
                          <w:p w:rsidR="006D4CC9" w:rsidRDefault="006D4CC9" w:rsidP="0024281F"/>
                        </w:txbxContent>
                      </v:textbox>
                    </v:shape>
                  </w:pict>
                </mc:Fallback>
              </mc:AlternateContent>
            </w:r>
          </w:p>
          <w:p w:rsidR="006D4CC9" w:rsidRPr="00850F71" w:rsidRDefault="006D4CC9" w:rsidP="0081569B">
            <w:pPr>
              <w:tabs>
                <w:tab w:val="left" w:pos="2417"/>
              </w:tabs>
              <w:rPr>
                <w:sz w:val="20"/>
                <w:szCs w:val="20"/>
              </w:rPr>
            </w:pPr>
          </w:p>
        </w:tc>
      </w:tr>
      <w:tr w:rsidR="006D4CC9" w:rsidTr="0071749E">
        <w:tc>
          <w:tcPr>
            <w:tcW w:w="6487" w:type="dxa"/>
            <w:shd w:val="clear" w:color="auto" w:fill="D9D9D9" w:themeFill="background1" w:themeFillShade="D9"/>
            <w:vAlign w:val="center"/>
          </w:tcPr>
          <w:p w:rsidR="00F47B84" w:rsidRDefault="00F47B84" w:rsidP="00F47B84">
            <w:pPr>
              <w:tabs>
                <w:tab w:val="left" w:pos="24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Waren Sie in den letzten 14 Tagen in einem Risikogebiet?</w:t>
            </w:r>
          </w:p>
          <w:p w:rsidR="004A0CDD" w:rsidRPr="007A12BA" w:rsidRDefault="004A0CDD" w:rsidP="004A0CDD">
            <w:pPr>
              <w:tabs>
                <w:tab w:val="left" w:pos="2417"/>
              </w:tabs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6D4CC9" w:rsidRPr="00850F71" w:rsidRDefault="009A1BFC" w:rsidP="0024281F">
            <w:pPr>
              <w:tabs>
                <w:tab w:val="left" w:pos="2417"/>
              </w:tabs>
              <w:rPr>
                <w:sz w:val="20"/>
                <w:szCs w:val="20"/>
              </w:rPr>
            </w:pPr>
            <w:r w:rsidRPr="0024281F"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47296DA5" wp14:editId="1B603F97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88595</wp:posOffset>
                      </wp:positionV>
                      <wp:extent cx="107950" cy="107950"/>
                      <wp:effectExtent l="0" t="0" r="25400" b="25400"/>
                      <wp:wrapNone/>
                      <wp:docPr id="362" name="Textfeld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CC9" w:rsidRDefault="006D4CC9" w:rsidP="006D4CC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62" o:spid="_x0000_s1033" type="#_x0000_t202" style="position:absolute;margin-left:27.95pt;margin-top:7pt;width:8.5pt;height:8.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">
                      <v:textbox>
                        <w:txbxContent>
                          <w:p w:rsidR="006D4CC9" w:rsidRDefault="006D4CC9" w:rsidP="006D4CC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D4CC9" w:rsidRDefault="00F06CA0" w:rsidP="0081569B">
            <w:pPr>
              <w:tabs>
                <w:tab w:val="left" w:pos="2417"/>
              </w:tabs>
              <w:rPr>
                <w:sz w:val="20"/>
                <w:szCs w:val="20"/>
              </w:rPr>
            </w:pPr>
            <w:r w:rsidRPr="0024281F"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567445DE" wp14:editId="45A93076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80975</wp:posOffset>
                      </wp:positionV>
                      <wp:extent cx="107950" cy="107950"/>
                      <wp:effectExtent l="0" t="0" r="25400" b="25400"/>
                      <wp:wrapNone/>
                      <wp:docPr id="363" name="Textfeld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CC9" w:rsidRDefault="006D4CC9" w:rsidP="006D4CC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63" o:spid="_x0000_s1033" type="#_x0000_t202" style="position:absolute;margin-left:27.8pt;margin-top:6.4pt;width:8.5pt;height:8.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">
                      <v:textbox>
                        <w:txbxContent>
                          <w:p w:rsidR="006D4CC9" w:rsidRDefault="006D4CC9" w:rsidP="006D4CC9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D4CC9" w:rsidTr="0071749E">
        <w:tc>
          <w:tcPr>
            <w:tcW w:w="6487" w:type="dxa"/>
            <w:vAlign w:val="center"/>
          </w:tcPr>
          <w:p w:rsidR="006D4CC9" w:rsidRDefault="00F47B84" w:rsidP="00711515">
            <w:pPr>
              <w:tabs>
                <w:tab w:val="left" w:pos="24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Falls Sie </w:t>
            </w:r>
            <w:r w:rsidR="00115AE1">
              <w:rPr>
                <w:sz w:val="20"/>
                <w:szCs w:val="20"/>
              </w:rPr>
              <w:t xml:space="preserve">in </w:t>
            </w:r>
            <w:r>
              <w:rPr>
                <w:sz w:val="20"/>
                <w:szCs w:val="20"/>
              </w:rPr>
              <w:t xml:space="preserve">einem </w:t>
            </w:r>
            <w:r w:rsidR="003954F8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>isikogebiet waren, wurde ein Test mit einem negativen Ergebnis durchgeführt?</w:t>
            </w:r>
          </w:p>
          <w:p w:rsidR="00711515" w:rsidRPr="007A12BA" w:rsidRDefault="00711515" w:rsidP="00711515">
            <w:pPr>
              <w:tabs>
                <w:tab w:val="left" w:pos="2417"/>
              </w:tabs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6D4CC9" w:rsidRPr="00850F71" w:rsidRDefault="008728F6" w:rsidP="0024281F">
            <w:pPr>
              <w:tabs>
                <w:tab w:val="left" w:pos="2417"/>
              </w:tabs>
              <w:rPr>
                <w:sz w:val="20"/>
                <w:szCs w:val="20"/>
              </w:rPr>
            </w:pPr>
            <w:r w:rsidRPr="0024281F"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00355B15" wp14:editId="19F3D8D2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99390</wp:posOffset>
                      </wp:positionV>
                      <wp:extent cx="107950" cy="107950"/>
                      <wp:effectExtent l="0" t="0" r="25400" b="25400"/>
                      <wp:wrapNone/>
                      <wp:docPr id="364" name="Textfeld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2711" w:rsidRDefault="00602711" w:rsidP="0060271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64" o:spid="_x0000_s1035" type="#_x0000_t202" style="position:absolute;margin-left:28pt;margin-top:7.85pt;width:8.5pt;height:8.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">
                      <v:textbox>
                        <w:txbxContent>
                          <w:p w:rsidR="00602711" w:rsidRDefault="00602711" w:rsidP="0060271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6D4CC9" w:rsidRDefault="00F06CA0" w:rsidP="0081569B">
            <w:pPr>
              <w:tabs>
                <w:tab w:val="left" w:pos="2417"/>
              </w:tabs>
              <w:rPr>
                <w:sz w:val="20"/>
                <w:szCs w:val="20"/>
              </w:rPr>
            </w:pPr>
            <w:r w:rsidRPr="0024281F"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3AD1BFDD" wp14:editId="1BBA65BF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94310</wp:posOffset>
                      </wp:positionV>
                      <wp:extent cx="107950" cy="107950"/>
                      <wp:effectExtent l="0" t="0" r="25400" b="25400"/>
                      <wp:wrapNone/>
                      <wp:docPr id="365" name="Textfeld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2711" w:rsidRDefault="00602711" w:rsidP="0060271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65" o:spid="_x0000_s1035" type="#_x0000_t202" style="position:absolute;margin-left:27.9pt;margin-top:7.45pt;width:8.5pt;height:8.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">
                      <v:textbox>
                        <w:txbxContent>
                          <w:p w:rsidR="00602711" w:rsidRDefault="00602711" w:rsidP="0060271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D4CC9" w:rsidTr="0071749E">
        <w:tc>
          <w:tcPr>
            <w:tcW w:w="6487" w:type="dxa"/>
            <w:shd w:val="clear" w:color="auto" w:fill="D9D9D9" w:themeFill="background1" w:themeFillShade="D9"/>
          </w:tcPr>
          <w:p w:rsidR="003A644E" w:rsidRDefault="00FF28B6" w:rsidP="00FF28B6">
            <w:pPr>
              <w:tabs>
                <w:tab w:val="left" w:pos="24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Ich habe die ausgelegten Hygieneregeln gelesen und verstanden.</w:t>
            </w:r>
          </w:p>
          <w:p w:rsidR="00FF28B6" w:rsidRPr="007A12BA" w:rsidRDefault="00FF28B6" w:rsidP="00FF28B6">
            <w:pPr>
              <w:tabs>
                <w:tab w:val="left" w:pos="2417"/>
              </w:tabs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6D4CC9" w:rsidRPr="00850F71" w:rsidRDefault="008728F6" w:rsidP="0024281F">
            <w:pPr>
              <w:tabs>
                <w:tab w:val="left" w:pos="2417"/>
              </w:tabs>
              <w:rPr>
                <w:sz w:val="20"/>
                <w:szCs w:val="20"/>
              </w:rPr>
            </w:pPr>
            <w:r w:rsidRPr="0024281F"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793786B3" wp14:editId="62376BF3">
                      <wp:simplePos x="0" y="0"/>
                      <wp:positionH relativeFrom="column">
                        <wp:posOffset>355270</wp:posOffset>
                      </wp:positionH>
                      <wp:positionV relativeFrom="paragraph">
                        <wp:posOffset>81280</wp:posOffset>
                      </wp:positionV>
                      <wp:extent cx="107950" cy="107950"/>
                      <wp:effectExtent l="0" t="0" r="25400" b="25400"/>
                      <wp:wrapNone/>
                      <wp:docPr id="366" name="Textfeld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2711" w:rsidRDefault="00602711" w:rsidP="0060271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66" o:spid="_x0000_s1037" type="#_x0000_t202" style="position:absolute;margin-left:27.95pt;margin-top:6.4pt;width:8.5pt;height:8.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">
                      <v:textbox>
                        <w:txbxContent>
                          <w:p w:rsidR="00602711" w:rsidRDefault="00602711" w:rsidP="0060271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D4CC9" w:rsidRDefault="00F06CA0" w:rsidP="0081569B">
            <w:pPr>
              <w:tabs>
                <w:tab w:val="left" w:pos="2417"/>
              </w:tabs>
              <w:rPr>
                <w:sz w:val="20"/>
                <w:szCs w:val="20"/>
              </w:rPr>
            </w:pPr>
            <w:r w:rsidRPr="0024281F"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0335364D" wp14:editId="2B70E677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86055</wp:posOffset>
                      </wp:positionV>
                      <wp:extent cx="107950" cy="107950"/>
                      <wp:effectExtent l="0" t="0" r="25400" b="25400"/>
                      <wp:wrapNone/>
                      <wp:docPr id="367" name="Textfeld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2711" w:rsidRDefault="00602711" w:rsidP="0060271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67" o:spid="_x0000_s1037" type="#_x0000_t202" style="position:absolute;margin-left:28.05pt;margin-top:6.8pt;width:8.5pt;height:8.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">
                      <v:textbox>
                        <w:txbxContent>
                          <w:p w:rsidR="00602711" w:rsidRDefault="00602711" w:rsidP="0060271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D4CC9" w:rsidTr="0071749E">
        <w:tc>
          <w:tcPr>
            <w:tcW w:w="6487" w:type="dxa"/>
            <w:vAlign w:val="center"/>
          </w:tcPr>
          <w:p w:rsidR="006D4CC9" w:rsidRPr="007A12BA" w:rsidRDefault="00FF28B6" w:rsidP="00671668">
            <w:pPr>
              <w:tabs>
                <w:tab w:val="left" w:pos="241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Ich habe verstanden, dass bewusst falsche Angaben, die mich oder andere gefährden, juristische Schritte nach sich ziehen können.</w:t>
            </w:r>
          </w:p>
        </w:tc>
        <w:tc>
          <w:tcPr>
            <w:tcW w:w="1418" w:type="dxa"/>
          </w:tcPr>
          <w:p w:rsidR="006D4CC9" w:rsidRPr="00850F71" w:rsidRDefault="008728F6" w:rsidP="0024281F">
            <w:pPr>
              <w:tabs>
                <w:tab w:val="left" w:pos="2417"/>
              </w:tabs>
              <w:rPr>
                <w:sz w:val="20"/>
                <w:szCs w:val="20"/>
              </w:rPr>
            </w:pPr>
            <w:r w:rsidRPr="0024281F"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20B98D1C" wp14:editId="096725D8">
                      <wp:simplePos x="0" y="0"/>
                      <wp:positionH relativeFrom="column">
                        <wp:posOffset>355905</wp:posOffset>
                      </wp:positionH>
                      <wp:positionV relativeFrom="paragraph">
                        <wp:posOffset>81280</wp:posOffset>
                      </wp:positionV>
                      <wp:extent cx="107950" cy="107950"/>
                      <wp:effectExtent l="0" t="0" r="25400" b="25400"/>
                      <wp:wrapNone/>
                      <wp:docPr id="369" name="Textfeld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2711" w:rsidRDefault="00602711" w:rsidP="0060271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69" o:spid="_x0000_s1039" type="#_x0000_t202" style="position:absolute;margin-left:28pt;margin-top:6.4pt;width:8.5pt;height:8.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">
                      <v:textbox>
                        <w:txbxContent>
                          <w:p w:rsidR="00602711" w:rsidRDefault="00602711" w:rsidP="0060271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6D4CC9" w:rsidRPr="00850F71" w:rsidRDefault="00F06CA0" w:rsidP="0024281F">
            <w:pPr>
              <w:tabs>
                <w:tab w:val="left" w:pos="2417"/>
              </w:tabs>
              <w:rPr>
                <w:sz w:val="20"/>
                <w:szCs w:val="20"/>
              </w:rPr>
            </w:pPr>
            <w:r w:rsidRPr="0024281F"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55238B8F" wp14:editId="4FADE0B6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84150</wp:posOffset>
                      </wp:positionV>
                      <wp:extent cx="107950" cy="107950"/>
                      <wp:effectExtent l="0" t="0" r="25400" b="25400"/>
                      <wp:wrapNone/>
                      <wp:docPr id="368" name="Textfeld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2711" w:rsidRDefault="00602711" w:rsidP="00602711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68" o:spid="_x0000_s1039" type="#_x0000_t202" style="position:absolute;margin-left:27.25pt;margin-top:6.65pt;width:8.5pt;height:8.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">
                      <v:textbox>
                        <w:txbxContent>
                          <w:p w:rsidR="00602711" w:rsidRDefault="00602711" w:rsidP="00602711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954F8" w:rsidRDefault="003954F8" w:rsidP="00850F71">
      <w:pPr>
        <w:tabs>
          <w:tab w:val="left" w:pos="2417"/>
        </w:tabs>
        <w:rPr>
          <w:sz w:val="18"/>
          <w:szCs w:val="18"/>
        </w:rPr>
      </w:pPr>
    </w:p>
    <w:p w:rsidR="00F30199" w:rsidRDefault="00F30199" w:rsidP="00850F71">
      <w:pPr>
        <w:tabs>
          <w:tab w:val="left" w:pos="2417"/>
        </w:tabs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</w:t>
      </w:r>
    </w:p>
    <w:p w:rsidR="00F30199" w:rsidRDefault="00F30199" w:rsidP="00850F71">
      <w:pPr>
        <w:tabs>
          <w:tab w:val="left" w:pos="2417"/>
        </w:tabs>
        <w:rPr>
          <w:sz w:val="18"/>
          <w:szCs w:val="18"/>
        </w:rPr>
      </w:pPr>
      <w:r>
        <w:rPr>
          <w:sz w:val="18"/>
          <w:szCs w:val="18"/>
        </w:rPr>
        <w:t>Datum, Untersc</w:t>
      </w:r>
      <w:r w:rsidR="003954F8">
        <w:rPr>
          <w:sz w:val="18"/>
          <w:szCs w:val="18"/>
        </w:rPr>
        <w:t xml:space="preserve">hrift Besucher/in / </w:t>
      </w:r>
      <w:r>
        <w:rPr>
          <w:sz w:val="18"/>
          <w:szCs w:val="18"/>
        </w:rPr>
        <w:t>Patient/in</w:t>
      </w:r>
      <w:r>
        <w:rPr>
          <w:sz w:val="18"/>
          <w:szCs w:val="18"/>
        </w:rPr>
        <w:tab/>
      </w:r>
      <w:r w:rsidR="003954F8">
        <w:rPr>
          <w:sz w:val="18"/>
          <w:szCs w:val="18"/>
        </w:rPr>
        <w:tab/>
      </w:r>
      <w:r w:rsidR="003954F8">
        <w:rPr>
          <w:sz w:val="18"/>
          <w:szCs w:val="18"/>
        </w:rPr>
        <w:tab/>
      </w:r>
      <w:r w:rsidR="003954F8">
        <w:rPr>
          <w:sz w:val="18"/>
          <w:szCs w:val="18"/>
        </w:rPr>
        <w:tab/>
      </w:r>
      <w:r>
        <w:rPr>
          <w:sz w:val="18"/>
          <w:szCs w:val="18"/>
        </w:rPr>
        <w:tab/>
        <w:t>Datum, Unterschrift, Einrichtung</w:t>
      </w:r>
    </w:p>
    <w:p w:rsidR="00CC3623" w:rsidRDefault="00CC3623" w:rsidP="00850F71">
      <w:pPr>
        <w:tabs>
          <w:tab w:val="left" w:pos="2417"/>
        </w:tabs>
        <w:rPr>
          <w:sz w:val="18"/>
          <w:szCs w:val="18"/>
        </w:rPr>
      </w:pPr>
    </w:p>
    <w:p w:rsidR="0058296F" w:rsidRDefault="0058296F" w:rsidP="00CC3623">
      <w:pPr>
        <w:tabs>
          <w:tab w:val="left" w:pos="2417"/>
        </w:tabs>
        <w:rPr>
          <w:sz w:val="16"/>
          <w:szCs w:val="16"/>
        </w:rPr>
      </w:pPr>
    </w:p>
    <w:p w:rsidR="00CC3623" w:rsidRPr="00A35F8F" w:rsidRDefault="00CC3623" w:rsidP="00CC3623">
      <w:pPr>
        <w:tabs>
          <w:tab w:val="left" w:pos="2417"/>
        </w:tabs>
        <w:rPr>
          <w:sz w:val="16"/>
          <w:szCs w:val="16"/>
        </w:rPr>
      </w:pPr>
      <w:r w:rsidRPr="00A35F8F">
        <w:rPr>
          <w:sz w:val="16"/>
          <w:szCs w:val="16"/>
        </w:rPr>
        <w:t xml:space="preserve">Information </w:t>
      </w:r>
      <w:r>
        <w:rPr>
          <w:sz w:val="16"/>
          <w:szCs w:val="16"/>
        </w:rPr>
        <w:t>zum D</w:t>
      </w:r>
      <w:r w:rsidRPr="00A35F8F">
        <w:rPr>
          <w:sz w:val="16"/>
          <w:szCs w:val="16"/>
        </w:rPr>
        <w:t xml:space="preserve">atenschutz: </w:t>
      </w:r>
      <w:r>
        <w:rPr>
          <w:sz w:val="16"/>
          <w:szCs w:val="16"/>
        </w:rPr>
        <w:t xml:space="preserve">Ihre Daten werden auf de Grundlage des § 6 Abs. 1 S.1 </w:t>
      </w:r>
      <w:proofErr w:type="spellStart"/>
      <w:r>
        <w:rPr>
          <w:sz w:val="16"/>
          <w:szCs w:val="16"/>
        </w:rPr>
        <w:t>lit.f</w:t>
      </w:r>
      <w:proofErr w:type="spellEnd"/>
      <w:r>
        <w:rPr>
          <w:sz w:val="16"/>
          <w:szCs w:val="16"/>
        </w:rPr>
        <w:t xml:space="preserve"> KDG </w:t>
      </w:r>
      <w:proofErr w:type="spellStart"/>
      <w:r>
        <w:rPr>
          <w:sz w:val="16"/>
          <w:szCs w:val="16"/>
        </w:rPr>
        <w:t>iV.m</w:t>
      </w:r>
      <w:proofErr w:type="spellEnd"/>
      <w:r>
        <w:rPr>
          <w:sz w:val="16"/>
          <w:szCs w:val="16"/>
        </w:rPr>
        <w:t xml:space="preserve">. § 2 der </w:t>
      </w:r>
      <w:proofErr w:type="spellStart"/>
      <w:r>
        <w:rPr>
          <w:sz w:val="16"/>
          <w:szCs w:val="16"/>
        </w:rPr>
        <w:t>Coronaschutzverordnung</w:t>
      </w:r>
      <w:proofErr w:type="spellEnd"/>
      <w:r>
        <w:rPr>
          <w:sz w:val="16"/>
          <w:szCs w:val="16"/>
        </w:rPr>
        <w:t xml:space="preserve"> NRW erhoben und verarbeitet. Ausschließlicher Zweck der Verarbeitung ist die Rückverfolgung der Infektionsketten.</w:t>
      </w:r>
    </w:p>
    <w:p w:rsidR="00CC3623" w:rsidRPr="007B0C1A" w:rsidRDefault="00CC3623" w:rsidP="00963A52">
      <w:pPr>
        <w:tabs>
          <w:tab w:val="left" w:pos="2417"/>
          <w:tab w:val="left" w:pos="7384"/>
        </w:tabs>
        <w:rPr>
          <w:sz w:val="18"/>
          <w:szCs w:val="18"/>
        </w:rPr>
      </w:pPr>
      <w:r w:rsidRPr="00CC3623">
        <w:rPr>
          <w:sz w:val="16"/>
          <w:szCs w:val="16"/>
        </w:rPr>
        <w:t xml:space="preserve">Ihre </w:t>
      </w:r>
      <w:r>
        <w:rPr>
          <w:sz w:val="16"/>
          <w:szCs w:val="16"/>
        </w:rPr>
        <w:t>D</w:t>
      </w:r>
      <w:r w:rsidRPr="00CC3623">
        <w:rPr>
          <w:sz w:val="16"/>
          <w:szCs w:val="16"/>
        </w:rPr>
        <w:t>aten werden für vier Wochen aufbewahrt und anschließend datenschutzgerecht entsorgt.</w:t>
      </w:r>
    </w:p>
    <w:sectPr w:rsidR="00CC3623" w:rsidRPr="007B0C1A" w:rsidSect="006922C3">
      <w:headerReference w:type="default" r:id="rId8"/>
      <w:footerReference w:type="default" r:id="rId9"/>
      <w:pgSz w:w="11906" w:h="16838"/>
      <w:pgMar w:top="1417" w:right="1417" w:bottom="1134" w:left="1417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F71" w:rsidRDefault="00850F71" w:rsidP="00850F71">
      <w:pPr>
        <w:spacing w:line="240" w:lineRule="auto"/>
      </w:pPr>
      <w:r>
        <w:separator/>
      </w:r>
    </w:p>
  </w:endnote>
  <w:endnote w:type="continuationSeparator" w:id="0">
    <w:p w:rsidR="00850F71" w:rsidRDefault="00850F71" w:rsidP="00850F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D02" w:rsidRPr="00D34042" w:rsidRDefault="00627D02">
    <w:pPr>
      <w:pStyle w:val="Fuzeile"/>
      <w:rPr>
        <w:sz w:val="16"/>
        <w:szCs w:val="16"/>
      </w:rPr>
    </w:pPr>
    <w:r w:rsidRPr="00D34042">
      <w:rPr>
        <w:sz w:val="16"/>
        <w:szCs w:val="16"/>
      </w:rPr>
      <w:t xml:space="preserve">Formular: </w:t>
    </w:r>
    <w:r w:rsidR="00942098">
      <w:rPr>
        <w:sz w:val="16"/>
        <w:szCs w:val="16"/>
      </w:rPr>
      <w:t>Screening-Bogen</w:t>
    </w:r>
    <w:r w:rsidR="00741958">
      <w:rPr>
        <w:sz w:val="16"/>
        <w:szCs w:val="16"/>
      </w:rPr>
      <w:t xml:space="preserve"> </w:t>
    </w:r>
    <w:r w:rsidR="00942098">
      <w:rPr>
        <w:sz w:val="16"/>
        <w:szCs w:val="16"/>
      </w:rPr>
      <w:t>Krankenhausbesuche</w:t>
    </w:r>
    <w:r w:rsidR="00F5362F" w:rsidRPr="00D34042">
      <w:rPr>
        <w:sz w:val="16"/>
        <w:szCs w:val="16"/>
      </w:rPr>
      <w:t xml:space="preserve">, Stand </w:t>
    </w:r>
    <w:r w:rsidR="00A35F8F">
      <w:rPr>
        <w:sz w:val="16"/>
        <w:szCs w:val="16"/>
      </w:rPr>
      <w:t>20</w:t>
    </w:r>
    <w:r w:rsidR="00D2661C" w:rsidRPr="00D34042">
      <w:rPr>
        <w:sz w:val="16"/>
        <w:szCs w:val="16"/>
      </w:rPr>
      <w:t>.</w:t>
    </w:r>
    <w:r w:rsidR="00F5362F" w:rsidRPr="00D34042">
      <w:rPr>
        <w:sz w:val="16"/>
        <w:szCs w:val="16"/>
      </w:rPr>
      <w:t xml:space="preserve"> </w:t>
    </w:r>
    <w:r w:rsidR="00A35F8F">
      <w:rPr>
        <w:sz w:val="16"/>
        <w:szCs w:val="16"/>
      </w:rPr>
      <w:t>August</w:t>
    </w:r>
    <w:r w:rsidR="00D2661C" w:rsidRPr="00D34042">
      <w:rPr>
        <w:sz w:val="16"/>
        <w:szCs w:val="16"/>
      </w:rPr>
      <w:t xml:space="preserve">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F71" w:rsidRDefault="00850F71" w:rsidP="00850F71">
      <w:pPr>
        <w:spacing w:line="240" w:lineRule="auto"/>
      </w:pPr>
      <w:r>
        <w:separator/>
      </w:r>
    </w:p>
  </w:footnote>
  <w:footnote w:type="continuationSeparator" w:id="0">
    <w:p w:rsidR="00850F71" w:rsidRDefault="00850F71" w:rsidP="00850F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F71" w:rsidRDefault="006922C3">
    <w:pPr>
      <w:pStyle w:val="Kopfzeile"/>
    </w:pPr>
    <w:r>
      <w:rPr>
        <w:noProof/>
        <w:lang w:eastAsia="de-DE"/>
      </w:rPr>
      <w:drawing>
        <wp:inline distT="0" distB="0" distL="0" distR="0" wp14:anchorId="1FA10124" wp14:editId="7EB58117">
          <wp:extent cx="5500353" cy="819150"/>
          <wp:effectExtent l="0" t="0" r="5715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--AK_Logoband_Formulare_A4_hoch_4c_JEK_RZ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50"/>
                  <a:stretch/>
                </pic:blipFill>
                <pic:spPr bwMode="auto">
                  <a:xfrm>
                    <a:off x="0" y="0"/>
                    <a:ext cx="5500353" cy="819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50F7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64658" wp14:editId="1B656288">
              <wp:simplePos x="0" y="0"/>
              <wp:positionH relativeFrom="column">
                <wp:posOffset>7056286</wp:posOffset>
              </wp:positionH>
              <wp:positionV relativeFrom="paragraph">
                <wp:posOffset>51545</wp:posOffset>
              </wp:positionV>
              <wp:extent cx="2345635" cy="930302"/>
              <wp:effectExtent l="0" t="0" r="17145" b="2222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5635" cy="93030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0F71" w:rsidRDefault="00850F71">
                          <w:r>
                            <w:t>Patientenaufkleber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555.6pt;margin-top:4.05pt;width:184.7pt;height:7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">
              <v:textbox>
                <w:txbxContent>
                  <w:p w:rsidR="00850F71" w:rsidRDefault="00850F71">
                    <w:r>
                      <w:t>Patientenaufkleber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F71"/>
    <w:rsid w:val="000062EA"/>
    <w:rsid w:val="000945CD"/>
    <w:rsid w:val="000F0C85"/>
    <w:rsid w:val="00115AE1"/>
    <w:rsid w:val="001609F2"/>
    <w:rsid w:val="001777FD"/>
    <w:rsid w:val="001874EC"/>
    <w:rsid w:val="001C60FA"/>
    <w:rsid w:val="001D1212"/>
    <w:rsid w:val="001E1D0B"/>
    <w:rsid w:val="0024281F"/>
    <w:rsid w:val="00265585"/>
    <w:rsid w:val="00292289"/>
    <w:rsid w:val="002B457A"/>
    <w:rsid w:val="002C7F14"/>
    <w:rsid w:val="003327C6"/>
    <w:rsid w:val="00352610"/>
    <w:rsid w:val="00356C65"/>
    <w:rsid w:val="003954F8"/>
    <w:rsid w:val="003A644E"/>
    <w:rsid w:val="003B76DC"/>
    <w:rsid w:val="003C024B"/>
    <w:rsid w:val="00406945"/>
    <w:rsid w:val="004223A2"/>
    <w:rsid w:val="00440432"/>
    <w:rsid w:val="00444B66"/>
    <w:rsid w:val="00450BF9"/>
    <w:rsid w:val="004563EE"/>
    <w:rsid w:val="004759DF"/>
    <w:rsid w:val="004A0CDD"/>
    <w:rsid w:val="004C65B9"/>
    <w:rsid w:val="004F3BB5"/>
    <w:rsid w:val="004F580D"/>
    <w:rsid w:val="00526CAA"/>
    <w:rsid w:val="005376AA"/>
    <w:rsid w:val="005540C5"/>
    <w:rsid w:val="00560428"/>
    <w:rsid w:val="00565249"/>
    <w:rsid w:val="005820A8"/>
    <w:rsid w:val="0058296F"/>
    <w:rsid w:val="005C3C33"/>
    <w:rsid w:val="005D5529"/>
    <w:rsid w:val="00602711"/>
    <w:rsid w:val="00611903"/>
    <w:rsid w:val="00627D02"/>
    <w:rsid w:val="00671668"/>
    <w:rsid w:val="006922C3"/>
    <w:rsid w:val="006D4CC9"/>
    <w:rsid w:val="00711047"/>
    <w:rsid w:val="00711515"/>
    <w:rsid w:val="0071749E"/>
    <w:rsid w:val="00741958"/>
    <w:rsid w:val="00750A44"/>
    <w:rsid w:val="007A12BA"/>
    <w:rsid w:val="007B0C1A"/>
    <w:rsid w:val="007C3E26"/>
    <w:rsid w:val="007D1A90"/>
    <w:rsid w:val="007E3C2F"/>
    <w:rsid w:val="0081569B"/>
    <w:rsid w:val="00820A76"/>
    <w:rsid w:val="00827986"/>
    <w:rsid w:val="00850CAF"/>
    <w:rsid w:val="00850F71"/>
    <w:rsid w:val="00870D86"/>
    <w:rsid w:val="008728F6"/>
    <w:rsid w:val="00872C40"/>
    <w:rsid w:val="008A04A9"/>
    <w:rsid w:val="008B37B7"/>
    <w:rsid w:val="00911B91"/>
    <w:rsid w:val="00915594"/>
    <w:rsid w:val="009246CB"/>
    <w:rsid w:val="00942098"/>
    <w:rsid w:val="009421C5"/>
    <w:rsid w:val="00946759"/>
    <w:rsid w:val="00954FA7"/>
    <w:rsid w:val="00963A52"/>
    <w:rsid w:val="0096491E"/>
    <w:rsid w:val="00970A59"/>
    <w:rsid w:val="009A1BFC"/>
    <w:rsid w:val="009C2179"/>
    <w:rsid w:val="00A02CEF"/>
    <w:rsid w:val="00A17C19"/>
    <w:rsid w:val="00A35F8F"/>
    <w:rsid w:val="00A402AF"/>
    <w:rsid w:val="00A4537F"/>
    <w:rsid w:val="00A6085D"/>
    <w:rsid w:val="00A6103F"/>
    <w:rsid w:val="00A83D39"/>
    <w:rsid w:val="00A86891"/>
    <w:rsid w:val="00A94D62"/>
    <w:rsid w:val="00A9613A"/>
    <w:rsid w:val="00AB37C3"/>
    <w:rsid w:val="00AB76BE"/>
    <w:rsid w:val="00AD3993"/>
    <w:rsid w:val="00AF4401"/>
    <w:rsid w:val="00B2682E"/>
    <w:rsid w:val="00B2686B"/>
    <w:rsid w:val="00B36D14"/>
    <w:rsid w:val="00B8272D"/>
    <w:rsid w:val="00B82EE5"/>
    <w:rsid w:val="00BA2422"/>
    <w:rsid w:val="00BB1E7D"/>
    <w:rsid w:val="00BC7FD4"/>
    <w:rsid w:val="00C10CB6"/>
    <w:rsid w:val="00C175EF"/>
    <w:rsid w:val="00C2688D"/>
    <w:rsid w:val="00C3016A"/>
    <w:rsid w:val="00C35534"/>
    <w:rsid w:val="00C36EF8"/>
    <w:rsid w:val="00C73C48"/>
    <w:rsid w:val="00C84C00"/>
    <w:rsid w:val="00C85B34"/>
    <w:rsid w:val="00CB0E8E"/>
    <w:rsid w:val="00CC3623"/>
    <w:rsid w:val="00CE288B"/>
    <w:rsid w:val="00CE5385"/>
    <w:rsid w:val="00CE566D"/>
    <w:rsid w:val="00D01217"/>
    <w:rsid w:val="00D061F9"/>
    <w:rsid w:val="00D16C8F"/>
    <w:rsid w:val="00D2661C"/>
    <w:rsid w:val="00D325D4"/>
    <w:rsid w:val="00D34042"/>
    <w:rsid w:val="00DE4599"/>
    <w:rsid w:val="00E4187C"/>
    <w:rsid w:val="00E54D84"/>
    <w:rsid w:val="00E71D0C"/>
    <w:rsid w:val="00E80AC2"/>
    <w:rsid w:val="00EE48A5"/>
    <w:rsid w:val="00F05162"/>
    <w:rsid w:val="00F06CA0"/>
    <w:rsid w:val="00F10BCA"/>
    <w:rsid w:val="00F30199"/>
    <w:rsid w:val="00F47B84"/>
    <w:rsid w:val="00F5362F"/>
    <w:rsid w:val="00F56911"/>
    <w:rsid w:val="00F62D5E"/>
    <w:rsid w:val="00F81AFC"/>
    <w:rsid w:val="00FB1DFE"/>
    <w:rsid w:val="00FE6054"/>
    <w:rsid w:val="00FF14B5"/>
    <w:rsid w:val="00FF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777FD"/>
    <w:pPr>
      <w:spacing w:after="0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50F7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50F71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850F7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50F71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0F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0F7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50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777FD"/>
    <w:pPr>
      <w:spacing w:after="0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50F7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50F71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850F7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50F71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0F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0F7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50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3BD04-5259-4B72-B3E4-67DF816E8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2D28269C.dotm</Template>
  <TotalTime>0</TotalTime>
  <Pages>1</Pages>
  <Words>237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St. Augustinus Kliniken gGmbH</Company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Pontzen</dc:creator>
  <cp:lastModifiedBy>Maeve Andrae</cp:lastModifiedBy>
  <cp:revision>2</cp:revision>
  <cp:lastPrinted>2020-09-01T06:41:00Z</cp:lastPrinted>
  <dcterms:created xsi:type="dcterms:W3CDTF">2020-09-04T12:13:00Z</dcterms:created>
  <dcterms:modified xsi:type="dcterms:W3CDTF">2020-09-04T12:13:00Z</dcterms:modified>
</cp:coreProperties>
</file>